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12D63106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E7D6EF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5D17B7F3" w14:textId="002335FE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  <w:r w:rsidR="00F32B2D">
              <w:rPr>
                <w:b/>
                <w:sz w:val="20"/>
                <w:szCs w:val="20"/>
              </w:rPr>
              <w:t xml:space="preserve">Cyclist, Mountain biking </w:t>
            </w:r>
          </w:p>
        </w:tc>
        <w:tc>
          <w:tcPr>
            <w:tcW w:w="1843" w:type="dxa"/>
            <w:shd w:val="clear" w:color="auto" w:fill="D9D9D9"/>
          </w:tcPr>
          <w:p w14:paraId="71F8CF99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proofErr w:type="gramStart"/>
            <w:r w:rsidRPr="007A49B1">
              <w:rPr>
                <w:b/>
                <w:sz w:val="20"/>
                <w:szCs w:val="20"/>
              </w:rPr>
              <w:t>of  risk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7141171E" w14:textId="48182F50" w:rsidR="000D3460" w:rsidRPr="007A49B1" w:rsidRDefault="00F32B2D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 September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920C186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28AD139D" w14:textId="330D5E56" w:rsidR="000D3460" w:rsidRPr="007A49B1" w:rsidRDefault="00F32B2D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Dan  Vacc</w:t>
            </w:r>
            <w:r w:rsidR="009C7C21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>ro</w:t>
            </w:r>
            <w:proofErr w:type="gramEnd"/>
          </w:p>
        </w:tc>
      </w:tr>
      <w:tr w:rsidR="000D3460" w:rsidRPr="008349D7" w14:paraId="5997E754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23757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15F3318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6C38152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E8F851B" w14:textId="1DD8174C" w:rsidR="000D3460" w:rsidRPr="007A49B1" w:rsidRDefault="00F32B2D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 September 2021</w:t>
            </w:r>
          </w:p>
        </w:tc>
        <w:tc>
          <w:tcPr>
            <w:tcW w:w="1842" w:type="dxa"/>
            <w:vMerge/>
            <w:shd w:val="clear" w:color="auto" w:fill="D9D9D9"/>
          </w:tcPr>
          <w:p w14:paraId="22F228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F1667C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3925789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B862DAB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034EA5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0E5DE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173522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6C67992B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5D6C080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147C9C5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173065AC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592A2D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557E8C1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72D0403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3A3C683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3A7768C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11FBE08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06E272E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385E5D5C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8349D7" w:rsidRPr="001C60E8" w14:paraId="319DAF8E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36B92365" w14:textId="77777777" w:rsidR="008349D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Example:</w:t>
            </w:r>
          </w:p>
          <w:p w14:paraId="778F9E19" w14:textId="77777777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 – fire</w:t>
            </w:r>
          </w:p>
          <w:p w14:paraId="5BB11F10" w14:textId="77777777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 – smoke inhalation / burns</w:t>
            </w:r>
          </w:p>
        </w:tc>
        <w:tc>
          <w:tcPr>
            <w:tcW w:w="1556" w:type="dxa"/>
            <w:shd w:val="clear" w:color="auto" w:fill="auto"/>
          </w:tcPr>
          <w:p w14:paraId="35019DED" w14:textId="77777777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Leaders, Vistors,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1A146345" w14:textId="77777777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Smoke- Use of dry wood, check wind direction, Stand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1B30FD33" w14:textId="77777777" w:rsidR="005C3B4F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Burns- Safe distance from fire, extra wood place on cafefully, teach Scouts good practice around fires, burns/first aid kit easily avaible.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  <w:p w14:paraId="416E4AAB" w14:textId="77777777" w:rsidR="008349D7" w:rsidRPr="000D3460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F33645A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3A73D471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0964B2C8" w14:textId="795E5798" w:rsidR="006E4079" w:rsidRPr="007A49B1" w:rsidRDefault="00F32B2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1.Injury due to bike handling</w:t>
            </w:r>
          </w:p>
        </w:tc>
        <w:tc>
          <w:tcPr>
            <w:tcW w:w="1556" w:type="dxa"/>
            <w:shd w:val="clear" w:color="auto" w:fill="auto"/>
          </w:tcPr>
          <w:p w14:paraId="772B4E1D" w14:textId="477E80F5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F32B2D">
              <w:rPr>
                <w:b/>
                <w:sz w:val="16"/>
                <w:szCs w:val="16"/>
              </w:rPr>
              <w:t>Cubs, Leaders</w:t>
            </w:r>
          </w:p>
        </w:tc>
        <w:tc>
          <w:tcPr>
            <w:tcW w:w="6673" w:type="dxa"/>
            <w:shd w:val="clear" w:color="auto" w:fill="auto"/>
          </w:tcPr>
          <w:p w14:paraId="0F5F26DC" w14:textId="77777777" w:rsidR="006E4079" w:rsidRDefault="00F32B2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Intensity of activity to be progressive to allow cubs to warm up, IOT to prevent injury.</w:t>
            </w:r>
          </w:p>
          <w:p w14:paraId="04D1D791" w14:textId="77777777" w:rsidR="00F32B2D" w:rsidRDefault="00F32B2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Route can be decreased depending on the ability of the group.</w:t>
            </w:r>
          </w:p>
          <w:p w14:paraId="4A16353C" w14:textId="77777777" w:rsidR="001A3949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Bike handling skills are to be assessed throughout the lesson.</w:t>
            </w:r>
          </w:p>
          <w:p w14:paraId="1D560133" w14:textId="77777777" w:rsidR="001A3949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Bike routes have been catered for to ensure they are within </w:t>
            </w:r>
            <w:proofErr w:type="spellStart"/>
            <w:r>
              <w:rPr>
                <w:sz w:val="16"/>
                <w:szCs w:val="16"/>
              </w:rPr>
              <w:t>everyones</w:t>
            </w:r>
            <w:proofErr w:type="spellEnd"/>
            <w:r>
              <w:rPr>
                <w:sz w:val="16"/>
                <w:szCs w:val="16"/>
              </w:rPr>
              <w:t xml:space="preserve"> capability</w:t>
            </w:r>
            <w:r w:rsidR="00B36569">
              <w:rPr>
                <w:sz w:val="16"/>
                <w:szCs w:val="16"/>
              </w:rPr>
              <w:t>.</w:t>
            </w:r>
          </w:p>
          <w:p w14:paraId="32AF119C" w14:textId="77777777" w:rsidR="00B36569" w:rsidRDefault="00B3656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participants must wear a cycling helmet. No Helmet No activity. </w:t>
            </w:r>
          </w:p>
          <w:p w14:paraId="204CA6C0" w14:textId="77777777" w:rsidR="009C7C21" w:rsidRDefault="009C7C2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During low daylight periods all bikes should have suitable lighting and riders wearing fluorescent clothing.</w:t>
            </w:r>
          </w:p>
          <w:p w14:paraId="6626ED3D" w14:textId="77777777" w:rsidR="009C7C21" w:rsidRDefault="009C7C2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cycle before and behind cubs to ensure they are guided and do not fall behind.</w:t>
            </w:r>
          </w:p>
          <w:p w14:paraId="5798212D" w14:textId="77777777" w:rsidR="009C7C21" w:rsidRDefault="009C7C2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cyclists should carry a bottle of water.</w:t>
            </w:r>
          </w:p>
          <w:p w14:paraId="536095DC" w14:textId="031761BE" w:rsidR="009C7C21" w:rsidRPr="007A49B1" w:rsidRDefault="009C7C2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This risk assessment has been developed for </w:t>
            </w:r>
            <w:proofErr w:type="spellStart"/>
            <w:r>
              <w:rPr>
                <w:sz w:val="16"/>
                <w:szCs w:val="16"/>
              </w:rPr>
              <w:t>Non public</w:t>
            </w:r>
            <w:proofErr w:type="spellEnd"/>
            <w:r>
              <w:rPr>
                <w:sz w:val="16"/>
                <w:szCs w:val="16"/>
              </w:rPr>
              <w:t xml:space="preserve"> roads, authorised cycling only areas.</w:t>
            </w:r>
          </w:p>
        </w:tc>
        <w:tc>
          <w:tcPr>
            <w:tcW w:w="4382" w:type="dxa"/>
            <w:shd w:val="clear" w:color="auto" w:fill="auto"/>
          </w:tcPr>
          <w:p w14:paraId="3B620558" w14:textId="1AC142E9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4D0E33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A9B3DE" w14:textId="04643520" w:rsidR="006E4079" w:rsidRPr="007A49B1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Weather</w:t>
            </w:r>
          </w:p>
        </w:tc>
        <w:tc>
          <w:tcPr>
            <w:tcW w:w="1556" w:type="dxa"/>
            <w:shd w:val="clear" w:color="auto" w:fill="auto"/>
          </w:tcPr>
          <w:p w14:paraId="716603B1" w14:textId="4ADC7C84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1A3949">
              <w:rPr>
                <w:b/>
                <w:sz w:val="16"/>
                <w:szCs w:val="16"/>
              </w:rPr>
              <w:t>Cubs and leaders</w:t>
            </w:r>
          </w:p>
        </w:tc>
        <w:tc>
          <w:tcPr>
            <w:tcW w:w="6673" w:type="dxa"/>
            <w:shd w:val="clear" w:color="auto" w:fill="auto"/>
          </w:tcPr>
          <w:p w14:paraId="214B6885" w14:textId="77777777" w:rsidR="006E4079" w:rsidRDefault="001A394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Weather will be checked prior to the session starting</w:t>
            </w:r>
          </w:p>
          <w:p w14:paraId="71A89868" w14:textId="68A20ADD" w:rsidR="001A3949" w:rsidRPr="007A49B1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Cubs and leaders will wear suitable wet weather clothing</w:t>
            </w:r>
          </w:p>
        </w:tc>
        <w:tc>
          <w:tcPr>
            <w:tcW w:w="4382" w:type="dxa"/>
            <w:shd w:val="clear" w:color="auto" w:fill="auto"/>
          </w:tcPr>
          <w:p w14:paraId="6BEBB867" w14:textId="24C70F83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C51E9C">
              <w:rPr>
                <w:b/>
                <w:sz w:val="16"/>
                <w:szCs w:val="16"/>
              </w:rPr>
              <w:t xml:space="preserve">Cubs and leaders will be informed through </w:t>
            </w:r>
            <w:proofErr w:type="spellStart"/>
            <w:r w:rsidR="00C51E9C">
              <w:rPr>
                <w:b/>
                <w:sz w:val="16"/>
                <w:szCs w:val="16"/>
              </w:rPr>
              <w:t>oSM</w:t>
            </w:r>
            <w:proofErr w:type="spellEnd"/>
            <w:r w:rsidR="00C51E9C">
              <w:rPr>
                <w:b/>
                <w:sz w:val="16"/>
                <w:szCs w:val="16"/>
              </w:rPr>
              <w:t xml:space="preserve"> that they require to bring waterproof clothing</w:t>
            </w:r>
          </w:p>
        </w:tc>
      </w:tr>
      <w:tr w:rsidR="006E4079" w:rsidRPr="001C60E8" w14:paraId="78D4B397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34DC132B" w14:textId="3735F607" w:rsidR="006E4079" w:rsidRPr="007A49B1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Transmission risk of </w:t>
            </w:r>
            <w:proofErr w:type="spellStart"/>
            <w:r>
              <w:rPr>
                <w:b/>
                <w:sz w:val="16"/>
                <w:szCs w:val="16"/>
              </w:rPr>
              <w:t>Covid</w:t>
            </w:r>
            <w:proofErr w:type="spellEnd"/>
            <w:r>
              <w:rPr>
                <w:b/>
                <w:sz w:val="16"/>
                <w:szCs w:val="16"/>
              </w:rPr>
              <w:t xml:space="preserve"> 19</w:t>
            </w:r>
          </w:p>
        </w:tc>
        <w:tc>
          <w:tcPr>
            <w:tcW w:w="1556" w:type="dxa"/>
            <w:shd w:val="clear" w:color="auto" w:fill="auto"/>
          </w:tcPr>
          <w:p w14:paraId="79D830E2" w14:textId="1D449C9B" w:rsidR="006E4079" w:rsidRPr="007A49B1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Leaders and cubs</w:t>
            </w:r>
          </w:p>
        </w:tc>
        <w:tc>
          <w:tcPr>
            <w:tcW w:w="6673" w:type="dxa"/>
            <w:shd w:val="clear" w:color="auto" w:fill="auto"/>
          </w:tcPr>
          <w:p w14:paraId="1E829056" w14:textId="23120E17" w:rsidR="006E4079" w:rsidRDefault="001A394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 taking part will be asked about the</w:t>
            </w:r>
            <w:r w:rsidR="00C51E9C">
              <w:rPr>
                <w:b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</w:rPr>
              <w:t xml:space="preserve">r exposure to COVID </w:t>
            </w:r>
            <w:proofErr w:type="gramStart"/>
            <w:r>
              <w:rPr>
                <w:b/>
                <w:sz w:val="16"/>
                <w:szCs w:val="16"/>
              </w:rPr>
              <w:t>19, and</w:t>
            </w:r>
            <w:proofErr w:type="gramEnd"/>
            <w:r>
              <w:rPr>
                <w:b/>
                <w:sz w:val="16"/>
                <w:szCs w:val="16"/>
              </w:rPr>
              <w:t xml:space="preserve"> recorded through the Track and trace form.</w:t>
            </w:r>
          </w:p>
          <w:p w14:paraId="6D490241" w14:textId="094DA792" w:rsidR="001A3949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and adult helpers will </w:t>
            </w:r>
            <w:r w:rsidR="00B36569">
              <w:rPr>
                <w:sz w:val="16"/>
                <w:szCs w:val="16"/>
              </w:rPr>
              <w:t xml:space="preserve">maintain a two metre distance at all </w:t>
            </w:r>
            <w:proofErr w:type="gramStart"/>
            <w:r w:rsidR="00B36569">
              <w:rPr>
                <w:sz w:val="16"/>
                <w:szCs w:val="16"/>
              </w:rPr>
              <w:t>time 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14:paraId="33CDD68B" w14:textId="77777777" w:rsidR="001A3949" w:rsidRDefault="001A394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pack will give way to the public to ensure that there is a clear 2 metr</w:t>
            </w:r>
            <w:r w:rsidR="000C2022">
              <w:rPr>
                <w:sz w:val="16"/>
                <w:szCs w:val="16"/>
              </w:rPr>
              <w:t xml:space="preserve">e </w:t>
            </w:r>
            <w:r>
              <w:rPr>
                <w:sz w:val="16"/>
                <w:szCs w:val="16"/>
              </w:rPr>
              <w:t>di</w:t>
            </w:r>
            <w:r w:rsidR="000C2022">
              <w:rPr>
                <w:sz w:val="16"/>
                <w:szCs w:val="16"/>
              </w:rPr>
              <w:t>stance</w:t>
            </w:r>
            <w:r w:rsidR="00B36569">
              <w:rPr>
                <w:sz w:val="16"/>
                <w:szCs w:val="16"/>
              </w:rPr>
              <w:t>.</w:t>
            </w:r>
          </w:p>
          <w:p w14:paraId="75D84D40" w14:textId="4D88ACFA" w:rsidR="00B36569" w:rsidRPr="007A49B1" w:rsidRDefault="00B3656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Bicycles and equipment should not be shared </w:t>
            </w:r>
          </w:p>
        </w:tc>
        <w:tc>
          <w:tcPr>
            <w:tcW w:w="4382" w:type="dxa"/>
            <w:shd w:val="clear" w:color="auto" w:fill="auto"/>
          </w:tcPr>
          <w:p w14:paraId="061899E6" w14:textId="35B6A538" w:rsidR="006E4079" w:rsidRPr="007A49B1" w:rsidRDefault="00C51E9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Leaders will carry the </w:t>
            </w:r>
            <w:proofErr w:type="spellStart"/>
            <w:r>
              <w:rPr>
                <w:b/>
                <w:sz w:val="16"/>
                <w:szCs w:val="16"/>
              </w:rPr>
              <w:t>Covid</w:t>
            </w:r>
            <w:proofErr w:type="spellEnd"/>
            <w:r>
              <w:rPr>
                <w:b/>
                <w:sz w:val="16"/>
                <w:szCs w:val="16"/>
              </w:rPr>
              <w:t xml:space="preserve"> RA with register</w:t>
            </w:r>
          </w:p>
        </w:tc>
      </w:tr>
      <w:tr w:rsidR="006E4079" w:rsidRPr="001C60E8" w14:paraId="12783A0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2FA9A0D" w14:textId="49A853C1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0C2022">
              <w:rPr>
                <w:b/>
                <w:sz w:val="16"/>
                <w:szCs w:val="16"/>
              </w:rPr>
              <w:t>Injury due to physical activity</w:t>
            </w:r>
          </w:p>
        </w:tc>
        <w:tc>
          <w:tcPr>
            <w:tcW w:w="1556" w:type="dxa"/>
            <w:shd w:val="clear" w:color="auto" w:fill="auto"/>
          </w:tcPr>
          <w:p w14:paraId="32F4914E" w14:textId="42AB63D4" w:rsidR="006E4079" w:rsidRPr="007A49B1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Cubs and leaders</w:t>
            </w:r>
          </w:p>
        </w:tc>
        <w:tc>
          <w:tcPr>
            <w:tcW w:w="6673" w:type="dxa"/>
            <w:shd w:val="clear" w:color="auto" w:fill="auto"/>
          </w:tcPr>
          <w:p w14:paraId="028E2071" w14:textId="77777777" w:rsidR="006E4079" w:rsidRDefault="000C202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Group leader will carry a first aid bag for minor injuries.</w:t>
            </w:r>
          </w:p>
          <w:p w14:paraId="0FBFA027" w14:textId="38068B2C" w:rsidR="000C2022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will administer First aid when necessary with personal protective equipment </w:t>
            </w:r>
            <w:proofErr w:type="gramStart"/>
            <w:r>
              <w:rPr>
                <w:sz w:val="16"/>
                <w:szCs w:val="16"/>
              </w:rPr>
              <w:t>on.(</w:t>
            </w:r>
            <w:proofErr w:type="gramEnd"/>
            <w:r>
              <w:rPr>
                <w:sz w:val="16"/>
                <w:szCs w:val="16"/>
              </w:rPr>
              <w:t>Gloves and masks)</w:t>
            </w:r>
          </w:p>
          <w:p w14:paraId="66EE74FD" w14:textId="77777777" w:rsidR="000C2022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will inform parents of any injuries sustained.</w:t>
            </w:r>
          </w:p>
          <w:p w14:paraId="6B55882D" w14:textId="77777777" w:rsidR="000C2022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For all major </w:t>
            </w:r>
            <w:proofErr w:type="gramStart"/>
            <w:r>
              <w:rPr>
                <w:sz w:val="16"/>
                <w:szCs w:val="16"/>
              </w:rPr>
              <w:t>injuries</w:t>
            </w:r>
            <w:proofErr w:type="gramEnd"/>
            <w:r>
              <w:rPr>
                <w:sz w:val="16"/>
                <w:szCs w:val="16"/>
              </w:rPr>
              <w:t xml:space="preserve"> the cub leader will dial 999 for assistance and will contact the parents.</w:t>
            </w:r>
          </w:p>
          <w:p w14:paraId="790479B7" w14:textId="77777777" w:rsidR="000C2022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cub leader will carry a list of Next of kin details.</w:t>
            </w:r>
          </w:p>
          <w:p w14:paraId="6B773A18" w14:textId="09BD2F94" w:rsidR="000C2022" w:rsidRPr="007A49B1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GSL will be made aware of any major injuries and the accident book </w:t>
            </w:r>
            <w:proofErr w:type="gramStart"/>
            <w:r>
              <w:rPr>
                <w:sz w:val="16"/>
                <w:szCs w:val="16"/>
              </w:rPr>
              <w:t>completed .</w:t>
            </w:r>
            <w:proofErr w:type="gramEnd"/>
          </w:p>
        </w:tc>
        <w:tc>
          <w:tcPr>
            <w:tcW w:w="4382" w:type="dxa"/>
            <w:shd w:val="clear" w:color="auto" w:fill="auto"/>
          </w:tcPr>
          <w:p w14:paraId="02D7FBAE" w14:textId="77777777" w:rsidR="006E407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C51E9C">
              <w:rPr>
                <w:b/>
                <w:sz w:val="16"/>
                <w:szCs w:val="16"/>
              </w:rPr>
              <w:t>Leaders will carry mobile phones to call for assistance.</w:t>
            </w:r>
          </w:p>
          <w:p w14:paraId="57FCA5FA" w14:textId="0CCDCACB" w:rsidR="00C51E9C" w:rsidRPr="007A49B1" w:rsidRDefault="00C51E9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will carry a </w:t>
            </w:r>
            <w:proofErr w:type="spellStart"/>
            <w:r>
              <w:rPr>
                <w:sz w:val="16"/>
                <w:szCs w:val="16"/>
              </w:rPr>
              <w:t>Covid</w:t>
            </w:r>
            <w:proofErr w:type="spellEnd"/>
            <w:r>
              <w:rPr>
                <w:sz w:val="16"/>
                <w:szCs w:val="16"/>
              </w:rPr>
              <w:t xml:space="preserve"> First aid kit</w:t>
            </w:r>
          </w:p>
        </w:tc>
      </w:tr>
      <w:tr w:rsidR="006E4079" w:rsidRPr="001C60E8" w14:paraId="780DF1BE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9568F42" w14:textId="6043EA8F" w:rsidR="006E4079" w:rsidRPr="007A49B1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Mechanical issues</w:t>
            </w:r>
          </w:p>
        </w:tc>
        <w:tc>
          <w:tcPr>
            <w:tcW w:w="1556" w:type="dxa"/>
            <w:shd w:val="clear" w:color="auto" w:fill="auto"/>
          </w:tcPr>
          <w:p w14:paraId="78C2AEB7" w14:textId="4B44745C" w:rsidR="006E4079" w:rsidRPr="007A49B1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Cubs and leaders</w:t>
            </w:r>
          </w:p>
        </w:tc>
        <w:tc>
          <w:tcPr>
            <w:tcW w:w="6673" w:type="dxa"/>
            <w:shd w:val="clear" w:color="auto" w:fill="auto"/>
          </w:tcPr>
          <w:p w14:paraId="6F1938F6" w14:textId="77777777" w:rsidR="006E4079" w:rsidRDefault="000C202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Prior to arriving parents will be asked to ensure the bikes are in safe working order.</w:t>
            </w:r>
          </w:p>
          <w:p w14:paraId="5FB59738" w14:textId="540E6DBC" w:rsidR="000C2022" w:rsidRPr="007A49B1" w:rsidRDefault="000C202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Prior to fixing any mechanical probl</w:t>
            </w:r>
            <w:r w:rsidR="00C51E9C">
              <w:rPr>
                <w:sz w:val="16"/>
                <w:szCs w:val="16"/>
              </w:rPr>
              <w:t xml:space="preserve">em the cub will stand 2 metres from their </w:t>
            </w:r>
            <w:proofErr w:type="spellStart"/>
            <w:r w:rsidR="00C51E9C">
              <w:rPr>
                <w:sz w:val="16"/>
                <w:szCs w:val="16"/>
              </w:rPr>
              <w:t>bilke</w:t>
            </w:r>
            <w:proofErr w:type="spellEnd"/>
            <w:r w:rsidR="00C51E9C">
              <w:rPr>
                <w:sz w:val="16"/>
                <w:szCs w:val="16"/>
              </w:rPr>
              <w:t xml:space="preserve"> to allow the leader to fix it. The bike will be </w:t>
            </w:r>
            <w:proofErr w:type="spellStart"/>
            <w:r w:rsidR="00C51E9C">
              <w:rPr>
                <w:sz w:val="16"/>
                <w:szCs w:val="16"/>
              </w:rPr>
              <w:t>disinfectively</w:t>
            </w:r>
            <w:proofErr w:type="spellEnd"/>
            <w:r w:rsidR="00C51E9C">
              <w:rPr>
                <w:sz w:val="16"/>
                <w:szCs w:val="16"/>
              </w:rPr>
              <w:t xml:space="preserve"> cleaned prior, and gloves must be worn.</w:t>
            </w:r>
          </w:p>
        </w:tc>
        <w:tc>
          <w:tcPr>
            <w:tcW w:w="4382" w:type="dxa"/>
            <w:shd w:val="clear" w:color="auto" w:fill="auto"/>
          </w:tcPr>
          <w:p w14:paraId="25A7316D" w14:textId="77777777" w:rsidR="006E4079" w:rsidRDefault="00C51E9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bikes will be M checked prior to leaving for the ride</w:t>
            </w:r>
          </w:p>
          <w:p w14:paraId="5477192F" w14:textId="1D699AD2" w:rsidR="00C51E9C" w:rsidRPr="007A49B1" w:rsidRDefault="00C51E9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leader will carry a basic tool kit and gloves</w:t>
            </w:r>
          </w:p>
        </w:tc>
      </w:tr>
      <w:tr w:rsidR="006E4079" w:rsidRPr="001C60E8" w14:paraId="3CA1FE0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A0005C7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DEA7197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614A6F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0155336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67A3D8F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2D9B96A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44EE915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0F4B14F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E71324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13C75486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45B76" w14:textId="77777777" w:rsidR="003F2D28" w:rsidRDefault="003F2D28">
      <w:r>
        <w:separator/>
      </w:r>
    </w:p>
  </w:endnote>
  <w:endnote w:type="continuationSeparator" w:id="0">
    <w:p w14:paraId="4FF19ECA" w14:textId="77777777" w:rsidR="003F2D28" w:rsidRDefault="003F2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15EED284-B595-4579-8AC3-5221E9FF6948}"/>
    <w:embedBold r:id="rId2" w:fontKey="{E9F2D475-CE36-4245-9BF7-1B8B2791BCC7}"/>
    <w:embedItalic r:id="rId3" w:fontKey="{AA566D22-3BC2-4B5C-9C1C-E50316E5E60C}"/>
    <w:embedBoldItalic r:id="rId4" w:fontKey="{2837A74B-F41E-4F95-A397-75C5AEF49CC0}"/>
  </w:font>
  <w:font w:name="NunitoSans-Light"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26CFD07F-8C08-4822-A315-A8878518C0A4}"/>
    <w:embedBold r:id="rId6" w:fontKey="{F469A7AC-DC4D-4BC9-BC84-222392D25FEF}"/>
    <w:embedBoldItalic r:id="rId7" w:fontKey="{1B42D51E-C861-440D-B780-F33F12E88F4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4FE6682-A4AE-40AF-A307-4943A67BBF10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DCDAEFE-6B46-4C4E-AD39-1B8BF7D0BF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DB4F396-7240-44B4-867F-EEC77E3B4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0F503" w14:textId="77777777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673F066" wp14:editId="08DA663B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47B441CA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AEBA5" w14:textId="77777777" w:rsidR="003F2D28" w:rsidRDefault="003F2D28">
      <w:r>
        <w:separator/>
      </w:r>
    </w:p>
  </w:footnote>
  <w:footnote w:type="continuationSeparator" w:id="0">
    <w:p w14:paraId="61D51BE6" w14:textId="77777777" w:rsidR="003F2D28" w:rsidRDefault="003F2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29E50" w14:textId="77777777" w:rsidR="008349D7" w:rsidRPr="008349D7" w:rsidRDefault="008349D7" w:rsidP="008349D7">
    <w:pPr>
      <w:pStyle w:val="Heading4"/>
    </w:pPr>
    <w: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C2022"/>
    <w:rsid w:val="000D3460"/>
    <w:rsid w:val="000D5A10"/>
    <w:rsid w:val="000D62CF"/>
    <w:rsid w:val="000E1649"/>
    <w:rsid w:val="00102EA0"/>
    <w:rsid w:val="001327A0"/>
    <w:rsid w:val="00134916"/>
    <w:rsid w:val="00166993"/>
    <w:rsid w:val="001A3949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F2D28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050D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C7C21"/>
    <w:rsid w:val="009F4294"/>
    <w:rsid w:val="009F46F0"/>
    <w:rsid w:val="00A17A3E"/>
    <w:rsid w:val="00A30463"/>
    <w:rsid w:val="00A56BF0"/>
    <w:rsid w:val="00A94D85"/>
    <w:rsid w:val="00AB03ED"/>
    <w:rsid w:val="00AB5D62"/>
    <w:rsid w:val="00AC4085"/>
    <w:rsid w:val="00B117A9"/>
    <w:rsid w:val="00B2380E"/>
    <w:rsid w:val="00B24CE0"/>
    <w:rsid w:val="00B349AE"/>
    <w:rsid w:val="00B36569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51E9C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2B2D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46B77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Safety\Risk%20Assessment\2020%20RA%20project\Risk%20assessment%20form%20June%2020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3F0B58-466F-4516-AA77-3651CE63B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form June 2020</Template>
  <TotalTime>8</TotalTime>
  <Pages>2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Mrs McKenna</cp:lastModifiedBy>
  <cp:revision>2</cp:revision>
  <cp:lastPrinted>2019-01-31T08:56:00Z</cp:lastPrinted>
  <dcterms:created xsi:type="dcterms:W3CDTF">2020-09-19T18:57:00Z</dcterms:created>
  <dcterms:modified xsi:type="dcterms:W3CDTF">2020-09-19T18:57:00Z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