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body>
    <w:tbl>
      <w:tblPr>
        <w:tblW w:w="15423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4A0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:rsidTr="000D3460">
        <w:trPr>
          <w:trHeight w:val="701"/>
        </w:trPr>
        <w:tc>
          <w:tcPr>
            <w:shd w:fill="D9D9D9" w:color="auto" w:val="clear"/>
            <w:vMerge w:val="restart"/>
            <w:tcW w:w="1696" w:type="dxa"/>
          </w:tcPr>
          <w:p w:rsidR="000D3460" w:rsidRDefault="000D3460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shd w:fill="FFFFFF" w:color="auto" w:val="clear"/>
            <w:vMerge w:val="restart"/>
            <w:tcW w:w="4649" w:type="dxa"/>
          </w:tcPr>
          <w:p w:rsidR="000D3460" w:rsidRDefault="000D3460" w:rsidP="007A49B1" w:rsidRPr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 xml:space="preserve"> Tree Climbing fir 1st elgin scout group. 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1"/>
          </w:p>
          <w:p>
            <w:r>
              <w:rPr>
                <w:b/>
                <w:sz w:val="20"/>
              </w:rPr>
              <w:t>At scout hall grounds ans at camps and visits.</w:t>
            </w:r>
          </w:p>
        </w:tc>
        <w:tc>
          <w:tcPr>
            <w:shd w:fill="D9D9D9" w:color="auto" w:val="clear"/>
            <w:tcW w:w="1843" w:type="dxa"/>
          </w:tcPr>
          <w:p w:rsidR="000D3460" w:rsidRDefault="000D3460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shd w:fill="FFFFFF" w:color="auto" w:val="clear"/>
            <w:tcW w:w="3119" w:type="dxa"/>
          </w:tcPr>
          <w:p w:rsidR="000D3460" w:rsidRDefault="000D3460" w:rsidP="007A49B1" w:rsidRPr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 10.09.20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shd w:fill="D9D9D9" w:color="auto" w:val="clear"/>
            <w:vMerge w:val="restart"/>
            <w:tcW w:w="1842" w:type="dxa"/>
          </w:tcPr>
          <w:p w:rsidR="000D3460" w:rsidRDefault="000D3460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shd w:fill="FFFFFF" w:color="auto" w:val="clear"/>
            <w:vMerge w:val="restart"/>
            <w:tcW w:w="2274" w:type="dxa"/>
          </w:tcPr>
          <w:p w:rsidR="000D3460" w:rsidRDefault="000D3460" w:rsidP="007A49B1" w:rsidRPr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</w:t>
            </w:r>
            <w:r w:rsidRPr="007A49B1">
              <w:rPr>
                <w:noProof/>
                <w:b/>
                <w:sz w:val="20"/>
                <w:szCs w:val="20"/>
              </w:rPr>
              <w:t> Lisa Hepburn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:rsidTr="000D3460">
        <w:trPr>
          <w:trHeight w:val="701"/>
        </w:trPr>
        <w:tc>
          <w:tcPr>
            <w:vMerge/>
          </w:tcPr>
          <w:p/>
        </w:tc>
        <w:tc>
          <w:tcPr>
            <w:vMerge/>
          </w:tcPr>
          <w:p/>
        </w:tc>
        <w:tc>
          <w:tcPr>
            <w:shd w:fill="D9D9D9" w:color="auto" w:val="clear"/>
            <w:tcW w:w="1843" w:type="dxa"/>
          </w:tcPr>
          <w:p w:rsidR="000D3460" w:rsidRDefault="000D3460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shd w:fill="FFFFFF" w:color="auto" w:val="clear"/>
            <w:tcW w:w="3119" w:type="dxa"/>
          </w:tcPr>
          <w:p w:rsidR="000D3460" w:rsidRDefault="000D3460" w:rsidP="007A49B1" w:rsidRPr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t>10.09.22</w:t>
            </w:r>
          </w:p>
        </w:tc>
        <w:tc>
          <w:tcPr>
            <w:vMerge/>
          </w:tcPr>
          <w:p/>
        </w:tc>
        <w:tc>
          <w:tcPr>
            <w:vMerge/>
          </w:tcPr>
          <w:p/>
        </w:tc>
      </w:tr>
    </w:tbl>
    <w:p w:rsidR="00FE0D04" w:rsidRDefault="00FE0D04" w:rsidP="006E4079" w:rsidRPr="008349D7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4A0"/>
      </w:tblPr>
      <w:tblGrid>
        <w:gridCol w:w="2840"/>
        <w:gridCol w:w="1556"/>
        <w:gridCol w:w="6673"/>
        <w:gridCol w:w="4382"/>
      </w:tblGrid>
      <w:tr w:rsidR="008349D7" w:rsidRPr="008349D7" w:rsidTr="000D3460">
        <w:trPr>
          <w:trHeight w:val="692"/>
        </w:trPr>
        <w:tc>
          <w:tcPr>
            <w:shd w:fill="D9D9D9" w:color="auto" w:val="clear"/>
            <w:tcW w:w="2840" w:type="dxa"/>
          </w:tcPr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shd w:fill="D9D9D9" w:color="auto" w:val="clear"/>
            <w:tcW w:w="1556" w:type="dxa"/>
          </w:tcPr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shd w:fill="D9D9D9" w:color="auto" w:val="clear"/>
            <w:tcW w:w="6673" w:type="dxa"/>
          </w:tcPr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shd w:fill="D9D9D9" w:color="auto" w:val="clear"/>
            <w:tcW w:w="4382" w:type="dxa"/>
          </w:tcPr>
          <w:p w:rsidR="008349D7" w:rsidRDefault="008349D7" w:rsidP="007A49B1" w:rsidRPr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:rsidTr="000D3460">
        <w:trPr>
          <w:trHeight w:val="769"/>
        </w:trPr>
        <w:tc>
          <w:tcPr>
            <w:shd w:fill="auto" w:color="auto" w:val="clear"/>
            <w:tcW w:w="2840" w:type="dxa"/>
          </w:tcPr>
          <w:p w:rsidR="008349D7" w:rsidRDefault="008349D7" w:rsidP="007A49B1" w:rsidRPr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:</w:t>
            </w:r>
            <w:r>
              <w:t>Falling</w:t>
            </w:r>
          </w:p>
          <w:p>
            <w:r/>
          </w:p>
          <w:p>
            <w:r>
              <w:t>More likely to if trees  slippery/wet.</w:t>
            </w:r>
          </w:p>
          <w:p>
            <w:r>
              <w:t>Risk :broken bones</w:t>
            </w:r>
          </w:p>
          <w:p>
            <w:r>
              <w:t>scapes and cuts and grazes</w:t>
            </w:r>
          </w:p>
        </w:tc>
        <w:tc>
          <w:tcPr>
            <w:shd w:fill="auto" w:color="auto" w:val="clear"/>
            <w:tcW w:w="1556" w:type="dxa"/>
          </w:tcPr>
          <w:p w:rsidR="008349D7" w:rsidRDefault="008349D7" w:rsidP="007A49B1" w:rsidRPr="007A49B1">
            <w:pPr>
              <w:widowControl/>
              <w:autoSpaceDE/>
              <w:autoSpaceDN/>
              <w:rPr>
                <w:i w:val="0"/>
                <w:sz w:val="22"/>
                <w:szCs w:val="16"/>
              </w:rPr>
            </w:pPr>
            <w:r w:rsidRPr="007A49B1">
              <w:rPr>
                <w:i w:val="0"/>
                <w:sz w:val="22"/>
                <w:szCs w:val="16"/>
              </w:rPr>
              <w:t>Young people climbing.</w:t>
            </w:r>
          </w:p>
          <w:p>
            <w:pPr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Anyone under  tree if someone falls out.</w:t>
            </w:r>
          </w:p>
          <w:p w:rsidR="008349D7" w:rsidRDefault="008349D7" w:rsidP="007A49B1" w:rsidRPr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</w:p>
        </w:tc>
        <w:tc>
          <w:tcPr>
            <w:shd w:fill="auto" w:color="auto" w:val="clear"/>
            <w:tcW w:w="6673" w:type="dxa"/>
          </w:tcPr>
          <w:p w:rsidR="008349D7" w:rsidRDefault="008349D7" w:rsidP="007A49B1" w:rsidRPr="007A49B1">
            <w:pPr>
              <w:widowControl/>
              <w:autoSpaceDE/>
              <w:autoSpaceDN/>
              <w:rPr>
                <w:i w:val="0"/>
                <w:sz w:val="22"/>
                <w:szCs w:val="16"/>
              </w:rPr>
            </w:pPr>
            <w:r>
              <w:rPr>
                <w:i w:val="0"/>
                <w:sz w:val="22"/>
              </w:rPr>
              <w:t>Broken bones:  limit height children can climb to head height to reduce the risk of broken bones.</w:t>
            </w:r>
          </w:p>
          <w:p>
            <w:r>
              <w:t>Do not allow climbing if trees are wet.</w:t>
            </w:r>
          </w:p>
          <w:p>
            <w:pPr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Falling on others - advise young people not to play under trees people are climbing in.</w:t>
            </w:r>
          </w:p>
          <w:p>
            <w:r>
              <w:rPr>
                <w:i w:val="0"/>
                <w:sz w:val="22"/>
              </w:rPr>
              <w:t>Have first aid kit for scrapes and cuts.</w:t>
            </w:r>
          </w:p>
          <w:p>
            <w:r>
              <w:rPr>
                <w:i/>
                <w:sz w:val="16"/>
              </w:rPr>
            </w:r>
          </w:p>
          <w:p/>
        </w:tc>
        <w:tc>
          <w:tcPr>
            <w:shd w:fill="auto" w:color="auto" w:val="clear"/>
            <w:tcW w:w="4382" w:type="dxa"/>
          </w:tcPr>
          <w:p w:rsidR="008349D7" w:rsidRDefault="008349D7" w:rsidP="007A49B1" w:rsidRPr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>
              <w:rPr>
                <w:i/>
                <w:sz w:val="16"/>
              </w:rPr>
              <w:t>K</w:t>
            </w:r>
            <w:r>
              <w:rPr>
                <w:i w:val="0"/>
                <w:sz w:val="22"/>
              </w:rPr>
              <w:t>eep checking young people are behaving/sticking to rules - if not stop tree climbing.</w:t>
            </w:r>
          </w:p>
        </w:tc>
      </w:tr>
      <w:tr w:rsidR="008349D7" w:rsidRPr="001C60E8" w:rsidTr="000D3460">
        <w:trPr>
          <w:trHeight w:val="696"/>
        </w:trPr>
        <w:tc>
          <w:tcPr>
            <w:shd w:fill="auto" w:color="auto" w:val="clear"/>
            <w:tcW w:w="2840" w:type="dxa"/>
          </w:tcPr>
          <w:p w:rsidR="008349D7" w:rsidRDefault="00062407" w:rsidP="007A49B1" w:rsidRPr="00062407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shd w:fill="auto" w:color="auto" w:val="clear"/>
            <w:tcW w:w="1556" w:type="dxa"/>
          </w:tcPr>
          <w:p/>
        </w:tc>
        <w:tc>
          <w:tcPr>
            <w:shd w:fill="auto" w:color="auto" w:val="clear"/>
            <w:tcW w:w="6673" w:type="dxa"/>
          </w:tcPr>
          <w:p w:rsidR="005C3B4F" w:rsidRDefault="005C3B4F" w:rsidP="007A49B1" w:rsidRPr="000D3460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</w:p>
        </w:tc>
        <w:tc>
          <w:tcPr>
            <w:shd w:fill="auto" w:color="auto" w:val="clear"/>
            <w:tcW w:w="4382" w:type="dxa"/>
          </w:tcPr>
          <w:p w:rsidR="008349D7" w:rsidRDefault="00AB5D62" w:rsidP="007A49B1" w:rsidRPr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2"/>
          </w:p>
        </w:tc>
      </w:tr>
      <w:tr w:rsidR="006E4079" w:rsidRPr="001C60E8" w:rsidTr="000D3460">
        <w:trPr>
          <w:trHeight w:val="737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8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86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98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94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6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:rsidTr="000D3460">
        <w:trPr>
          <w:trHeight w:val="676"/>
        </w:trPr>
        <w:tc>
          <w:tcPr>
            <w:shd w:fill="auto" w:color="auto" w:val="clear"/>
            <w:tcW w:w="2840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1556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6673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shd w:fill="auto" w:color="auto" w:val="clear"/>
            <w:tcW w:w="4382" w:type="dxa"/>
          </w:tcPr>
          <w:p w:rsidR="006E4079" w:rsidRDefault="006E4079" w:rsidP="007A49B1" w:rsidRPr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noProof/>
                <w:b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:rsidR="008349D7" w:rsidRDefault="008349D7" w:rsidP="00727784" w:rsidRPr="00CE188D">
      <w:pPr>
        <w:pStyle w:val="Heading3"/>
        <w:rPr>
          <w:szCs w:val="20"/>
        </w:rPr>
      </w:pPr>
    </w:p>
    <w:sectPr w:rsidR="008349D7" w:rsidRPr="00CE188D" w:rsidSect="006E4079">
      <w:docGrid w:linePitch="299"/>
      <w:headerReference r:id="rId8" w:type="default"/>
      <w:footerReference r:id="rId9" w:type="default"/>
      <w:pgSz w:w="16840" w:h="11910" w:orient="landscape"/>
      <w:pgMar w:left="680" w:right="993" w:top="1050" w:bottom="142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6F0" w:rsidRDefault="009F46F0">
      <w:r>
        <w:separator/>
      </w:r>
    </w:p>
  </w:endnote>
  <w:endnote w:type="continuationSeparator" w:id="0">
    <w:p w:rsidR="009F46F0" w:rsidRDefault="009F46F0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798C27FA-3063-45D9-ABE3-B4E4C5CBA34F}"/>
    <w:embedBold r:id="rId2" w:fontKey="{1D99E1D1-DA91-40F8-9230-53AEA2665DCD}"/>
    <w:embedItalic r:id="rId3" w:fontKey="{91245027-5398-4581-9EDA-9BB350DD36C3}"/>
    <w:embedBoldItalic r:id="rId4" w:fontKey="{77EDB595-0A83-425A-9F7C-1B7DF794D21F}"/>
  </w:font>
  <w:font w:name="NunitoSans-Light"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052E1502-BCED-4441-95F1-2BCCDD4C8CBD}"/>
    <w:embedBold r:id="rId6" w:fontKey="{44EC9020-05CF-45AB-B335-28706E14053A}"/>
    <w:embedBoldItalic r:id="rId7" w:fontKey="{84A3AE69-DA7A-4423-815B-15DDA591EB70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127EE8F-BB56-4F6D-B9A7-FBCC3DA4A2ED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8FEFA1D-9EE8-4F00-92AA-DDF62F360CC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34CC530B-BC45-4C1D-A912-4A244DE06D19}"/>
  </w:font>
  <w:font w:name="Cambria"/>
  <w:font w:name="Arial"/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6F0" w:rsidRDefault="009F46F0">
      <w:r>
        <w:separator/>
      </w:r>
    </w:p>
  </w:footnote>
  <w:footnote w:type="continuationSeparator" w:id="0">
    <w:p w:rsidR="009F46F0" w:rsidRDefault="009F46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9D7" w:rsidRPr="008349D7" w:rsidRDefault="008349D7" w:rsidP="008349D7">
    <w:pPr>
      <w:pStyle w:val="Heading4"/>
    </w:pPr>
    <w:r>
      <w:t>Risk Assessment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singleLevel"/>
    <w:nsid w:val="FFFFFF7C"/>
    <w:tmpl w:val="0F663792"/>
    <w:lvl w:ilvl="0">
      <w:numFmt w:val="decimal"/>
      <w:lvlText w:val="%1"/>
      <w:start w:val="1"/>
      <w:rPr>
        <w:rFonts w:hint="default"/>
      </w:rPr>
      <w:pPr>
        <w:ind w:left="1134"/>
        <w:ind w:hanging="340"/>
        <w:tabs>
          <w:tab w:val="num" w:pos="1134"/>
        </w:tabs>
      </w:pPr>
      <w:pStyle w:val="ListNumber5"/>
      <w:lvlJc w:val="left"/>
    </w:lvl>
  </w:abstractNum>
  <w:abstractNum w:abstractNumId="1">
    <w:multiLevelType w:val="singleLevel"/>
    <w:nsid w:val="FFFFFF7D"/>
    <w:tmpl w:val="BEF69EEC"/>
    <w:lvl w:ilvl="0">
      <w:numFmt w:val="decimal"/>
      <w:lvlText w:val="%1"/>
      <w:start w:val="1"/>
      <w:rPr>
        <w:rFonts w:hint="default"/>
      </w:rPr>
      <w:pPr>
        <w:ind w:left="680"/>
        <w:ind w:hanging="226"/>
        <w:tabs>
          <w:tab w:val="num" w:pos="680"/>
        </w:tabs>
      </w:pPr>
      <w:pStyle w:val="ListNumber4"/>
      <w:lvlJc w:val="left"/>
    </w:lvl>
  </w:abstractNum>
  <w:abstractNum w:abstractNumId="2">
    <w:multiLevelType w:val="singleLevel"/>
    <w:nsid w:val="FFFFFF7E"/>
    <w:tmpl w:val="182E08C8"/>
    <w:lvl w:ilvl="0">
      <w:numFmt w:val="decimal"/>
      <w:lvlText w:val="%1"/>
      <w:start w:val="1"/>
      <w:rPr>
        <w:color w:val="00A793"/>
        <w:rFonts w:hint="default"/>
      </w:rPr>
      <w:pPr>
        <w:ind w:left="680"/>
        <w:ind w:hanging="226"/>
        <w:tabs>
          <w:tab w:val="num" w:pos="680"/>
        </w:tabs>
      </w:pPr>
      <w:pStyle w:val="ListNumber3"/>
      <w:lvlJc w:val="left"/>
    </w:lvl>
  </w:abstractNum>
  <w:abstractNum w:abstractNumId="3">
    <w:multiLevelType w:val="singleLevel"/>
    <w:nsid w:val="FFFFFF7F"/>
    <w:tmpl w:val="8FF8AF38"/>
    <w:lvl w:ilvl="0">
      <w:numFmt w:val="decimal"/>
      <w:lvlText w:val="%1"/>
      <w:start w:val="1"/>
      <w:rPr>
        <w:color w:val="000000"/>
        <w:rFonts w:hint="default"/>
      </w:rPr>
      <w:pPr>
        <w:ind w:left="227"/>
        <w:ind w:hanging="227"/>
        <w:tabs>
          <w:tab w:val="num" w:pos="227"/>
        </w:tabs>
      </w:pPr>
      <w:pStyle w:val="ListNumber2"/>
      <w:lvlJc w:val="left"/>
    </w:lvl>
  </w:abstractNum>
  <w:abstractNum w:abstractNumId="4">
    <w:multiLevelType w:val="singleLevel"/>
    <w:nsid w:val="FFFFFF80"/>
    <w:tmpl w:val="88CC6352"/>
    <w:lvl w:ilvl="0">
      <w:numFmt w:val="bullet"/>
      <w:lvlText w:val=""/>
      <w:start w:val="1"/>
      <w:rPr>
        <w:rFonts w:ascii="Symbol" w:hAnsi="Symbol" w:hint="default"/>
      </w:rPr>
      <w:pPr>
        <w:ind w:left="1492"/>
        <w:ind w:hanging="360"/>
        <w:tabs>
          <w:tab w:val="num" w:pos="1492"/>
        </w:tabs>
      </w:pPr>
      <w:lvlJc w:val="left"/>
    </w:lvl>
  </w:abstractNum>
  <w:abstractNum w:abstractNumId="5">
    <w:multiLevelType w:val="singleLevel"/>
    <w:nsid w:val="FFFFFF81"/>
    <w:tmpl w:val="903E260A"/>
    <w:lvl w:ilvl="0">
      <w:numFmt w:val="bullet"/>
      <w:lvlText w:val=""/>
      <w:start w:val="1"/>
      <w:rPr>
        <w:rFonts w:ascii="Symbol" w:hAnsi="Symbol" w:hint="default"/>
      </w:rPr>
      <w:pPr>
        <w:ind w:left="1209"/>
        <w:ind w:hanging="360"/>
        <w:tabs>
          <w:tab w:val="num" w:pos="1209"/>
        </w:tabs>
      </w:pPr>
      <w:lvlJc w:val="left"/>
    </w:lvl>
  </w:abstractNum>
  <w:abstractNum w:abstractNumId="6">
    <w:multiLevelType w:val="singleLevel"/>
    <w:nsid w:val="FFFFFF82"/>
    <w:tmpl w:val="83582A20"/>
    <w:lvl w:ilvl="0">
      <w:numFmt w:val="bullet"/>
      <w:lvlText w:val=""/>
      <w:start w:val="1"/>
      <w:rPr>
        <w:rFonts w:ascii="Symbol" w:hAnsi="Symbol" w:hint="default"/>
      </w:rPr>
      <w:pPr>
        <w:ind w:left="926"/>
        <w:ind w:hanging="360"/>
        <w:tabs>
          <w:tab w:val="num" w:pos="926"/>
        </w:tabs>
      </w:pPr>
      <w:lvlJc w:val="left"/>
    </w:lvl>
  </w:abstractNum>
  <w:abstractNum w:abstractNumId="7">
    <w:multiLevelType w:val="singleLevel"/>
    <w:nsid w:val="FFFFFF83"/>
    <w:tmpl w:val="9BF4835C"/>
    <w:lvl w:ilvl="0">
      <w:numFmt w:val="bullet"/>
      <w:lvlText w:val=""/>
      <w:start w:val="1"/>
      <w:rPr>
        <w:rFonts w:ascii="Symbol" w:hAnsi="Symbol" w:hint="default"/>
      </w:rPr>
      <w:pPr>
        <w:ind w:left="643"/>
        <w:ind w:hanging="360"/>
        <w:tabs>
          <w:tab w:val="num" w:pos="643"/>
        </w:tabs>
      </w:pPr>
      <w:lvlJc w:val="left"/>
    </w:lvl>
  </w:abstractNum>
  <w:abstractNum w:abstractNumId="8">
    <w:multiLevelType w:val="singleLevel"/>
    <w:nsid w:val="FFFFFF88"/>
    <w:tmpl w:val="7E7AA924"/>
    <w:lvl w:ilvl="0">
      <w:numFmt w:val="decimal"/>
      <w:lvlText w:val="%1"/>
      <w:start w:val="1"/>
      <w:rPr>
        <w:color w:val="00A793"/>
        <w:rFonts w:hint="default"/>
      </w:rPr>
      <w:pPr>
        <w:ind w:left="227"/>
        <w:ind w:hanging="227"/>
        <w:tabs>
          <w:tab w:val="num" w:pos="227"/>
        </w:tabs>
      </w:pPr>
      <w:pStyle w:val="ListNumber"/>
      <w:lvlJc w:val="left"/>
    </w:lvl>
  </w:abstractNum>
  <w:abstractNum w:abstractNumId="9">
    <w:multiLevelType w:val="singleLevel"/>
    <w:nsid w:val="FFFFFF89"/>
    <w:tmpl w:val="B7CA56B8"/>
    <w:lvl w:ilvl="0">
      <w:numFmt w:val="bullet"/>
      <w:lvlText w:val=""/>
      <w:start w:val="1"/>
      <w:rPr>
        <w:rFonts w:ascii="Symbol" w:hAnsi="Symbol" w:hint="default"/>
      </w:rPr>
      <w:pPr>
        <w:ind w:left="360"/>
        <w:ind w:hanging="360"/>
        <w:tabs>
          <w:tab w:val="num" w:pos="360"/>
        </w:tabs>
      </w:pPr>
      <w:lvlJc w:val="left"/>
    </w:lvl>
  </w:abstractNum>
  <w:abstractNum w:abstractNumId="10">
    <w:multiLevelType w:val="hybridMultilevel"/>
    <w:nsid w:val="01317309"/>
    <w:tmpl w:val="F15271A2"/>
    <w:lvl w:ilvl="0" w:tplc="0BD2E5F2">
      <w:numFmt w:val="bullet"/>
      <w:lvlText w:val=""/>
      <w:start w:val="1"/>
      <w:rPr>
        <w:color w:val="00A793"/>
        <w:rFonts w:ascii="Symbol" w:hAnsi="Symbol" w:hint="default"/>
      </w:rPr>
      <w:pPr>
        <w:ind w:left="454"/>
        <w:ind w:hanging="227"/>
      </w:pPr>
      <w:pStyle w:val="ListBullet4"/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1">
    <w:multiLevelType w:val="hybridMultilevel"/>
    <w:nsid w:val="081F4291"/>
    <w:tmpl w:val="F2C05EA2"/>
    <w:lvl w:ilvl="0" w:tplc="4EBE677A">
      <w:numFmt w:val="bullet"/>
      <w:lvlText w:val=""/>
      <w:start w:val="1"/>
      <w:rPr>
        <w:rFonts w:ascii="Wingdings" w:hAnsi="Wingdings" w:hint="default"/>
      </w:rPr>
      <w:pPr>
        <w:ind w:left="720"/>
        <w:ind w:hanging="360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2">
    <w:multiLevelType w:val="hybridMultilevel"/>
    <w:nsid w:val="095234EB"/>
    <w:tmpl w:val="A51A6B72"/>
    <w:lvl w:ilvl="0" w:tplc="4DC015EA">
      <w:numFmt w:val="bullet"/>
      <w:lvlText w:val="–"/>
      <w:start w:val="1"/>
      <w:rPr>
        <w:rFonts w:ascii="Nunito Sans" w:hAnsi="Nunito Sans" w:hint="default"/>
      </w:rPr>
      <w:pPr>
        <w:ind w:left="227"/>
        <w:ind w:hanging="227"/>
      </w:pPr>
      <w:pStyle w:val="ListBullet"/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3">
    <w:multiLevelType w:val="hybridMultilevel"/>
    <w:nsid w:val="09FD590B"/>
    <w:tmpl w:val="A1DE5186"/>
    <w:lvl w:ilvl="0">
      <w:numFmt w:val="bullet"/>
      <w:lvlText w:val=""/>
      <w:start w:val="1"/>
      <w:rPr>
        <w:color w:val="00A793"/>
        <w:rFonts w:ascii="Symbol" w:hAnsi="Symbol" w:hint="default"/>
      </w:rPr>
      <w:pPr>
        <w:ind w:left="227"/>
        <w:ind w:hanging="227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4">
    <w:multiLevelType w:val="hybridMultilevel"/>
    <w:nsid w:val="0A701C5C"/>
    <w:tmpl w:val="5F886548"/>
    <w:lvl w:ilvl="0">
      <w:numFmt w:val="bullet"/>
      <w:lvlText w:val=""/>
      <w:start w:val="1"/>
      <w:rPr>
        <w:color w:val="auto"/>
        <w:rFonts w:ascii="Symbol" w:hAnsi="Symbol" w:hint="default"/>
      </w:rPr>
      <w:pPr>
        <w:ind w:left="227"/>
        <w:ind w:hanging="227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5">
    <w:multiLevelType w:val="hybridMultilevel"/>
    <w:nsid w:val="0E9F1291"/>
    <w:tmpl w:val="F2347228"/>
    <w:lvl w:ilvl="0" w:tplc="7C1007BE">
      <w:numFmt w:val="bullet"/>
      <w:lvlText w:val="–"/>
      <w:start w:val="0"/>
      <w:rPr>
        <w:spacing w:val="-2"/>
        <w:w w:val="100"/>
        <w:lang w:val="en-GB" w:eastAsia="en-GB" w:bidi="en-GB"/>
        <w:rFonts w:ascii="NunitoSans-Light" w:cs="NunitoSans-Light" w:eastAsia="NunitoSans-Light" w:hAnsi="NunitoSans-Light" w:hint="default"/>
        <w:sz w:val="19"/>
        <w:szCs w:val="19"/>
      </w:rPr>
      <w:pPr>
        <w:ind w:left="360"/>
        <w:ind w:hanging="360"/>
      </w:pPr>
      <w:pStyle w:val="Coulumnbullets"/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6">
    <w:multiLevelType w:val="hybridMultilevel"/>
    <w:nsid w:val="156E4A89"/>
    <w:tmpl w:val="4DC4C0F8"/>
    <w:lvl w:ilvl="0" w:tplc="0409000F">
      <w:numFmt w:val="decimal"/>
      <w:lvlText w:val="%1."/>
      <w:start w:val="1"/>
      <w:pPr>
        <w:ind w:left="720"/>
        <w:ind w:hanging="360"/>
      </w:pPr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17">
    <w:multiLevelType w:val="hybridMultilevel"/>
    <w:nsid w:val="15C85A99"/>
    <w:tmpl w:val="BEE61786"/>
    <w:lvl w:ilvl="0" w:tplc="F15E609A">
      <w:numFmt w:val="bullet"/>
      <w:lvlText w:val="–"/>
      <w:start w:val="0"/>
      <w:rPr>
        <w:spacing w:val="-2"/>
        <w:w w:val="100"/>
        <w:lang w:val="en-GB" w:eastAsia="en-GB" w:bidi="en-GB"/>
        <w:rFonts w:ascii="NunitoSans-Light" w:cs="NunitoSans-Light" w:eastAsia="NunitoSans-Light" w:hAnsi="NunitoSans-Light" w:hint="default"/>
        <w:sz w:val="19"/>
        <w:szCs w:val="19"/>
      </w:rPr>
      <w:pPr>
        <w:ind w:left="160"/>
        <w:ind w:hanging="143"/>
      </w:pPr>
      <w:lvlJc w:val="left"/>
    </w:lvl>
    <w:lvl w:ilvl="1" w:tplc="4BAC875E">
      <w:numFmt w:val="bullet"/>
      <w:lvlText w:val="•"/>
      <w:start w:val="0"/>
      <w:rPr>
        <w:lang w:val="en-GB" w:eastAsia="en-GB" w:bidi="en-GB"/>
        <w:rFonts w:hint="default"/>
      </w:rPr>
      <w:pPr>
        <w:ind w:left="448"/>
        <w:ind w:hanging="143"/>
      </w:pPr>
      <w:lvlJc w:val="left"/>
    </w:lvl>
    <w:lvl w:ilvl="2" w:tplc="8ECE113C">
      <w:numFmt w:val="bullet"/>
      <w:lvlText w:val="•"/>
      <w:start w:val="0"/>
      <w:rPr>
        <w:lang w:val="en-GB" w:eastAsia="en-GB" w:bidi="en-GB"/>
        <w:rFonts w:hint="default"/>
      </w:rPr>
      <w:pPr>
        <w:ind w:left="737"/>
        <w:ind w:hanging="143"/>
      </w:pPr>
      <w:lvlJc w:val="left"/>
    </w:lvl>
    <w:lvl w:ilvl="3" w:tplc="AE4AFAFA">
      <w:numFmt w:val="bullet"/>
      <w:lvlText w:val="•"/>
      <w:start w:val="0"/>
      <w:rPr>
        <w:lang w:val="en-GB" w:eastAsia="en-GB" w:bidi="en-GB"/>
        <w:rFonts w:hint="default"/>
      </w:rPr>
      <w:pPr>
        <w:ind w:left="1026"/>
        <w:ind w:hanging="143"/>
      </w:pPr>
      <w:lvlJc w:val="left"/>
    </w:lvl>
    <w:lvl w:ilvl="4" w:tplc="DB46BD22">
      <w:numFmt w:val="bullet"/>
      <w:lvlText w:val="•"/>
      <w:start w:val="0"/>
      <w:rPr>
        <w:lang w:val="en-GB" w:eastAsia="en-GB" w:bidi="en-GB"/>
        <w:rFonts w:hint="default"/>
      </w:rPr>
      <w:pPr>
        <w:ind w:left="1314"/>
        <w:ind w:hanging="143"/>
      </w:pPr>
      <w:lvlJc w:val="left"/>
    </w:lvl>
    <w:lvl w:ilvl="5" w:tplc="734EFCA4">
      <w:numFmt w:val="bullet"/>
      <w:lvlText w:val="•"/>
      <w:start w:val="0"/>
      <w:rPr>
        <w:lang w:val="en-GB" w:eastAsia="en-GB" w:bidi="en-GB"/>
        <w:rFonts w:hint="default"/>
      </w:rPr>
      <w:pPr>
        <w:ind w:left="1603"/>
        <w:ind w:hanging="143"/>
      </w:pPr>
      <w:lvlJc w:val="left"/>
    </w:lvl>
    <w:lvl w:ilvl="6" w:tplc="BF56ED26">
      <w:numFmt w:val="bullet"/>
      <w:lvlText w:val="•"/>
      <w:start w:val="0"/>
      <w:rPr>
        <w:lang w:val="en-GB" w:eastAsia="en-GB" w:bidi="en-GB"/>
        <w:rFonts w:hint="default"/>
      </w:rPr>
      <w:pPr>
        <w:ind w:left="1892"/>
        <w:ind w:hanging="143"/>
      </w:pPr>
      <w:lvlJc w:val="left"/>
    </w:lvl>
    <w:lvl w:ilvl="7" w:tplc="5E1A8448">
      <w:numFmt w:val="bullet"/>
      <w:lvlText w:val="•"/>
      <w:start w:val="0"/>
      <w:rPr>
        <w:lang w:val="en-GB" w:eastAsia="en-GB" w:bidi="en-GB"/>
        <w:rFonts w:hint="default"/>
      </w:rPr>
      <w:pPr>
        <w:ind w:left="2180"/>
        <w:ind w:hanging="143"/>
      </w:pPr>
      <w:lvlJc w:val="left"/>
    </w:lvl>
    <w:lvl w:ilvl="8" w:tplc="5AFAC67E">
      <w:numFmt w:val="bullet"/>
      <w:lvlText w:val="•"/>
      <w:start w:val="0"/>
      <w:rPr>
        <w:lang w:val="en-GB" w:eastAsia="en-GB" w:bidi="en-GB"/>
        <w:rFonts w:hint="default"/>
      </w:rPr>
      <w:pPr>
        <w:ind w:left="2469"/>
        <w:ind w:hanging="143"/>
      </w:pPr>
      <w:lvlJc w:val="left"/>
    </w:lvl>
  </w:abstractNum>
  <w:abstractNum w:abstractNumId="18">
    <w:multiLevelType w:val="hybridMultilevel"/>
    <w:nsid w:val="24BB4EED"/>
    <w:tmpl w:val="6554CED8"/>
    <w:lvl w:ilvl="0" w:tplc="0809000F">
      <w:numFmt w:val="decimal"/>
      <w:lvlText w:val="%1."/>
      <w:start w:val="1"/>
      <w:rPr>
        <w:rFonts w:hint="default"/>
      </w:rPr>
      <w:pPr>
        <w:ind w:left="720"/>
        <w:ind w:hanging="360"/>
      </w:pPr>
      <w:lvlJc w:val="left"/>
    </w:lvl>
    <w:lvl w:ilvl="1" w:tentative="1" w:tplc="08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8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8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8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8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8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8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8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19">
    <w:multiLevelType w:val="hybridMultilevel"/>
    <w:nsid w:val="24DF287D"/>
    <w:tmpl w:val="2E306DBC"/>
    <w:lvl w:ilvl="0">
      <w:numFmt w:val="bullet"/>
      <w:lvlText w:val=""/>
      <w:start w:val="1"/>
      <w:rPr>
        <w:color w:val="00A793"/>
        <w:rFonts w:ascii="Symbol" w:hAnsi="Symbol" w:hint="default"/>
      </w:rPr>
      <w:pPr>
        <w:ind w:left="227"/>
        <w:ind w:hanging="227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0">
    <w:multiLevelType w:val="hybridMultilevel"/>
    <w:nsid w:val="257E7E01"/>
    <w:tmpl w:val="2E306DBC"/>
    <w:lvl w:ilvl="0" w:tplc="68725242">
      <w:numFmt w:val="bullet"/>
      <w:lvlText w:val=""/>
      <w:start w:val="1"/>
      <w:rPr>
        <w:color w:val="00A793"/>
        <w:rFonts w:ascii="Symbol" w:hAnsi="Symbol" w:hint="default"/>
      </w:rPr>
      <w:pPr>
        <w:ind w:left="227"/>
        <w:ind w:hanging="227"/>
      </w:pPr>
      <w:pStyle w:val="List"/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1">
    <w:multiLevelType w:val="hybridMultilevel"/>
    <w:nsid w:val="25B6728B"/>
    <w:tmpl w:val="5FAA517C"/>
    <w:lvl w:ilvl="0" w:tplc="5B843D0C">
      <w:numFmt w:val="decimal"/>
      <w:lvlText w:val="%1"/>
      <w:start w:val="1"/>
      <w:rPr>
        <w:color w:val="000000"/>
        <w:rFonts w:hint="default"/>
      </w:rPr>
      <w:pPr>
        <w:ind w:left="1361"/>
        <w:ind w:hanging="227"/>
        <w:tabs>
          <w:tab w:val="num" w:pos="1361"/>
        </w:tabs>
      </w:pPr>
      <w:pStyle w:val="ListContinue5"/>
      <w:lvlJc w:val="left"/>
    </w:lvl>
    <w:lvl w:ilvl="1" w:tentative="1" w:tplc="04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4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4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4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4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4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4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4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22">
    <w:multiLevelType w:val="hybridMultilevel"/>
    <w:nsid w:val="2A1F188F"/>
    <w:tmpl w:val="A7249444"/>
    <w:lvl w:ilvl="0" w:tplc="E9C83CC8">
      <w:numFmt w:val="bullet"/>
      <w:lvlText w:val="–"/>
      <w:start w:val="0"/>
      <w:rPr>
        <w:spacing w:val="-6"/>
        <w:w w:val="100"/>
        <w:lang w:val="en-GB" w:eastAsia="en-GB" w:bidi="en-GB"/>
        <w:rFonts w:ascii="Nunito Sans" w:cs="Nunito Sans" w:eastAsia="Nunito Sans" w:hAnsi="Nunito Sans" w:hint="default"/>
        <w:sz w:val="20"/>
        <w:szCs w:val="20"/>
      </w:rPr>
      <w:pPr>
        <w:ind w:left="311"/>
        <w:ind w:hanging="152"/>
      </w:pPr>
      <w:pStyle w:val="ListParagraph"/>
      <w:lvlJc w:val="left"/>
    </w:lvl>
    <w:lvl w:ilvl="1" w:tplc="20768FB0">
      <w:numFmt w:val="bullet"/>
      <w:lvlText w:val="•"/>
      <w:start w:val="0"/>
      <w:rPr>
        <w:lang w:val="en-GB" w:eastAsia="en-GB" w:bidi="en-GB"/>
        <w:rFonts w:hint="default"/>
      </w:rPr>
      <w:pPr>
        <w:ind w:left="812"/>
        <w:ind w:hanging="152"/>
      </w:pPr>
      <w:lvlJc w:val="left"/>
    </w:lvl>
    <w:lvl w:ilvl="2" w:tplc="DC6A4B50">
      <w:numFmt w:val="bullet"/>
      <w:lvlText w:val="•"/>
      <w:start w:val="0"/>
      <w:rPr>
        <w:lang w:val="en-GB" w:eastAsia="en-GB" w:bidi="en-GB"/>
        <w:rFonts w:hint="default"/>
      </w:rPr>
      <w:pPr>
        <w:ind w:left="1305"/>
        <w:ind w:hanging="152"/>
      </w:pPr>
      <w:lvlJc w:val="left"/>
    </w:lvl>
    <w:lvl w:ilvl="3" w:tplc="C4A6BD78">
      <w:numFmt w:val="bullet"/>
      <w:lvlText w:val="•"/>
      <w:start w:val="0"/>
      <w:rPr>
        <w:lang w:val="en-GB" w:eastAsia="en-GB" w:bidi="en-GB"/>
        <w:rFonts w:hint="default"/>
      </w:rPr>
      <w:pPr>
        <w:ind w:left="1797"/>
        <w:ind w:hanging="152"/>
      </w:pPr>
      <w:lvlJc w:val="left"/>
    </w:lvl>
    <w:lvl w:ilvl="4" w:tplc="4B266060">
      <w:numFmt w:val="bullet"/>
      <w:lvlText w:val="•"/>
      <w:start w:val="0"/>
      <w:rPr>
        <w:lang w:val="en-GB" w:eastAsia="en-GB" w:bidi="en-GB"/>
        <w:rFonts w:hint="default"/>
      </w:rPr>
      <w:pPr>
        <w:ind w:left="2290"/>
        <w:ind w:hanging="152"/>
      </w:pPr>
      <w:lvlJc w:val="left"/>
    </w:lvl>
    <w:lvl w:ilvl="5" w:tplc="A680028E">
      <w:numFmt w:val="bullet"/>
      <w:lvlText w:val="•"/>
      <w:start w:val="0"/>
      <w:rPr>
        <w:lang w:val="en-GB" w:eastAsia="en-GB" w:bidi="en-GB"/>
        <w:rFonts w:hint="default"/>
      </w:rPr>
      <w:pPr>
        <w:ind w:left="2782"/>
        <w:ind w:hanging="152"/>
      </w:pPr>
      <w:lvlJc w:val="left"/>
    </w:lvl>
    <w:lvl w:ilvl="6" w:tplc="5968523A">
      <w:numFmt w:val="bullet"/>
      <w:lvlText w:val="•"/>
      <w:start w:val="0"/>
      <w:rPr>
        <w:lang w:val="en-GB" w:eastAsia="en-GB" w:bidi="en-GB"/>
        <w:rFonts w:hint="default"/>
      </w:rPr>
      <w:pPr>
        <w:ind w:left="3275"/>
        <w:ind w:hanging="152"/>
      </w:pPr>
      <w:lvlJc w:val="left"/>
    </w:lvl>
    <w:lvl w:ilvl="7" w:tplc="F2EA8AAA">
      <w:numFmt w:val="bullet"/>
      <w:lvlText w:val="•"/>
      <w:start w:val="0"/>
      <w:rPr>
        <w:lang w:val="en-GB" w:eastAsia="en-GB" w:bidi="en-GB"/>
        <w:rFonts w:hint="default"/>
      </w:rPr>
      <w:pPr>
        <w:ind w:left="3768"/>
        <w:ind w:hanging="152"/>
      </w:pPr>
      <w:lvlJc w:val="left"/>
    </w:lvl>
    <w:lvl w:ilvl="8" w:tplc="2ADCA6CC">
      <w:numFmt w:val="bullet"/>
      <w:lvlText w:val="•"/>
      <w:start w:val="0"/>
      <w:rPr>
        <w:lang w:val="en-GB" w:eastAsia="en-GB" w:bidi="en-GB"/>
        <w:rFonts w:hint="default"/>
      </w:rPr>
      <w:pPr>
        <w:ind w:left="4260"/>
        <w:ind w:hanging="152"/>
      </w:pPr>
      <w:lvlJc w:val="left"/>
    </w:lvl>
  </w:abstractNum>
  <w:abstractNum w:abstractNumId="23">
    <w:multiLevelType w:val="hybridMultilevel"/>
    <w:nsid w:val="2CB140FF"/>
    <w:tmpl w:val="0409001D"/>
    <w:lvl w:ilvl="0">
      <w:numFmt w:val="decimal"/>
      <w:lvlText w:val="%1)"/>
      <w:start w:val="1"/>
      <w:pPr>
        <w:ind w:left="360"/>
        <w:ind w:hanging="360"/>
      </w:pPr>
      <w:lvlJc w:val="left"/>
    </w:lvl>
    <w:lvl w:ilvl="1">
      <w:numFmt w:val="lowerLetter"/>
      <w:lvlText w:val="%2)"/>
      <w:start w:val="1"/>
      <w:pPr>
        <w:ind w:left="720"/>
        <w:ind w:hanging="360"/>
      </w:pPr>
      <w:lvlJc w:val="left"/>
    </w:lvl>
    <w:lvl w:ilvl="2">
      <w:numFmt w:val="lowerRoman"/>
      <w:lvlText w:val="%3)"/>
      <w:start w:val="1"/>
      <w:pPr>
        <w:ind w:left="1080"/>
        <w:ind w:hanging="360"/>
      </w:pPr>
      <w:lvlJc w:val="left"/>
    </w:lvl>
    <w:lvl w:ilvl="3">
      <w:numFmt w:val="decimal"/>
      <w:lvlText w:val="(%4)"/>
      <w:start w:val="1"/>
      <w:pPr>
        <w:ind w:left="1440"/>
        <w:ind w:hanging="360"/>
      </w:pPr>
      <w:lvlJc w:val="left"/>
    </w:lvl>
    <w:lvl w:ilvl="4">
      <w:numFmt w:val="lowerLetter"/>
      <w:lvlText w:val="(%5)"/>
      <w:start w:val="1"/>
      <w:pPr>
        <w:ind w:left="1800"/>
        <w:ind w:hanging="360"/>
      </w:pPr>
      <w:lvlJc w:val="left"/>
    </w:lvl>
    <w:lvl w:ilvl="5">
      <w:numFmt w:val="lowerRoman"/>
      <w:lvlText w:val="(%6)"/>
      <w:start w:val="1"/>
      <w:pPr>
        <w:ind w:left="2160"/>
        <w:ind w:hanging="360"/>
      </w:pPr>
      <w:lvlJc w:val="left"/>
    </w:lvl>
    <w:lvl w:ilvl="6">
      <w:numFmt w:val="decimal"/>
      <w:lvlText w:val="%7."/>
      <w:start w:val="1"/>
      <w:pPr>
        <w:ind w:left="2520"/>
        <w:ind w:hanging="360"/>
      </w:pPr>
      <w:lvlJc w:val="left"/>
    </w:lvl>
    <w:lvl w:ilvl="7">
      <w:numFmt w:val="lowerLetter"/>
      <w:lvlText w:val="%8."/>
      <w:start w:val="1"/>
      <w:pPr>
        <w:ind w:left="2880"/>
        <w:ind w:hanging="360"/>
      </w:pPr>
      <w:lvlJc w:val="left"/>
    </w:lvl>
    <w:lvl w:ilvl="8">
      <w:numFmt w:val="lowerRoman"/>
      <w:lvlText w:val="%9."/>
      <w:start w:val="1"/>
      <w:pPr>
        <w:ind w:left="3240"/>
        <w:ind w:hanging="360"/>
      </w:pPr>
      <w:lvlJc w:val="left"/>
    </w:lvl>
  </w:abstractNum>
  <w:abstractNum w:abstractNumId="24">
    <w:multiLevelType w:val="hybridMultilevel"/>
    <w:nsid w:val="2D0E3F16"/>
    <w:tmpl w:val="C34E13A0"/>
    <w:lvl w:ilvl="0" w:tplc="8E942FE8">
      <w:numFmt w:val="bullet"/>
      <w:lvlText w:val="–"/>
      <w:start w:val="1"/>
      <w:rPr>
        <w:rFonts w:ascii="Nunito Sans" w:hAnsi="Nunito Sans" w:hint="default"/>
      </w:rPr>
      <w:pPr>
        <w:ind w:left="454"/>
        <w:ind w:hanging="227"/>
      </w:pPr>
      <w:pStyle w:val="ListBullet3"/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5">
    <w:multiLevelType w:val="hybridMultilevel"/>
    <w:nsid w:val="5F371E3A"/>
    <w:tmpl w:val="AA5AAA0A"/>
    <w:lvl w:ilvl="0" w:tplc="08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6">
    <w:multiLevelType w:val="hybridMultilevel"/>
    <w:nsid w:val="65D600E6"/>
    <w:tmpl w:val="D97AB024"/>
    <w:lvl w:ilvl="0">
      <w:numFmt w:val="bullet"/>
      <w:lvlText w:val=""/>
      <w:start w:val="1"/>
      <w:rPr>
        <w:color w:val="00A793"/>
        <w:rFonts w:ascii="Symbol" w:hAnsi="Symbol" w:hint="default"/>
      </w:rPr>
      <w:pPr>
        <w:ind w:left="227"/>
        <w:ind w:hanging="227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7">
    <w:multiLevelType w:val="hybridMultilevel"/>
    <w:nsid w:val="69E66104"/>
    <w:tmpl w:val="2FD694F4"/>
    <w:lvl w:ilvl="0">
      <w:numFmt w:val="decimal"/>
      <w:lvlText w:val="%1"/>
      <w:start w:val="1"/>
      <w:rPr>
        <w:color w:val="00A793"/>
        <w:rFonts w:hint="default"/>
      </w:rPr>
      <w:pPr>
        <w:ind w:left="1361"/>
        <w:ind w:hanging="227"/>
        <w:tabs>
          <w:tab w:val="num" w:pos="1361"/>
        </w:tabs>
      </w:pPr>
      <w:lvlJc w:val="left"/>
    </w:lvl>
    <w:lvl w:ilvl="1">
      <w:numFmt w:val="lowerLetter"/>
      <w:lvlText w:val="%2."/>
      <w:start w:val="1"/>
      <w:pPr>
        <w:ind w:left="1440"/>
        <w:ind w:hanging="360"/>
      </w:pPr>
      <w:lvlJc w:val="left"/>
    </w:lvl>
    <w:lvl w:ilvl="2">
      <w:numFmt w:val="lowerRoman"/>
      <w:lvlText w:val="%3."/>
      <w:start w:val="1"/>
      <w:pPr>
        <w:ind w:left="2160"/>
        <w:ind w:hanging="180"/>
      </w:pPr>
      <w:lvlJc w:val="right"/>
    </w:lvl>
    <w:lvl w:ilvl="3">
      <w:numFmt w:val="decimal"/>
      <w:lvlText w:val="%4."/>
      <w:start w:val="1"/>
      <w:pPr>
        <w:ind w:left="2880"/>
        <w:ind w:hanging="360"/>
      </w:pPr>
      <w:lvlJc w:val="left"/>
    </w:lvl>
    <w:lvl w:ilvl="4">
      <w:numFmt w:val="lowerLetter"/>
      <w:lvlText w:val="%5."/>
      <w:start w:val="1"/>
      <w:pPr>
        <w:ind w:left="3600"/>
        <w:ind w:hanging="360"/>
      </w:pPr>
      <w:lvlJc w:val="left"/>
    </w:lvl>
    <w:lvl w:ilvl="5">
      <w:numFmt w:val="lowerRoman"/>
      <w:lvlText w:val="%6."/>
      <w:start w:val="1"/>
      <w:pPr>
        <w:ind w:left="4320"/>
        <w:ind w:hanging="180"/>
      </w:pPr>
      <w:lvlJc w:val="right"/>
    </w:lvl>
    <w:lvl w:ilvl="6">
      <w:numFmt w:val="decimal"/>
      <w:lvlText w:val="%7."/>
      <w:start w:val="1"/>
      <w:pPr>
        <w:ind w:left="5040"/>
        <w:ind w:hanging="360"/>
      </w:pPr>
      <w:lvlJc w:val="left"/>
    </w:lvl>
    <w:lvl w:ilvl="7">
      <w:numFmt w:val="lowerLetter"/>
      <w:lvlText w:val="%8."/>
      <w:start w:val="1"/>
      <w:pPr>
        <w:ind w:left="5760"/>
        <w:ind w:hanging="360"/>
      </w:pPr>
      <w:lvlJc w:val="left"/>
    </w:lvl>
    <w:lvl w:ilvl="8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28">
    <w:multiLevelType w:val="hybridMultilevel"/>
    <w:nsid w:val="6CB81596"/>
    <w:tmpl w:val="98B004F4"/>
    <w:lvl w:ilvl="0">
      <w:numFmt w:val="bullet"/>
      <w:lvlText w:val=""/>
      <w:start w:val="1"/>
      <w:rPr>
        <w:color w:val="00A793"/>
        <w:rFonts w:ascii="Symbol" w:hAnsi="Symbol" w:hint="default"/>
      </w:rPr>
      <w:pPr>
        <w:ind w:left="227"/>
        <w:ind w:hanging="227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9">
    <w:multiLevelType w:val="hybridMultilevel"/>
    <w:nsid w:val="72BC6800"/>
    <w:tmpl w:val="D1762636"/>
    <w:lvl w:ilvl="0" w:tplc="0809000F">
      <w:numFmt w:val="decimal"/>
      <w:lvlText w:val="%1."/>
      <w:start w:val="1"/>
      <w:rPr>
        <w:rFonts w:hint="default"/>
      </w:rPr>
      <w:pPr>
        <w:ind w:left="720"/>
        <w:ind w:hanging="360"/>
      </w:pPr>
      <w:lvlJc w:val="left"/>
    </w:lvl>
    <w:lvl w:ilvl="1" w:tentative="1" w:tplc="08090019">
      <w:numFmt w:val="lowerLetter"/>
      <w:lvlText w:val="%2."/>
      <w:start w:val="1"/>
      <w:pPr>
        <w:ind w:left="1440"/>
        <w:ind w:hanging="360"/>
      </w:pPr>
      <w:lvlJc w:val="left"/>
    </w:lvl>
    <w:lvl w:ilvl="2" w:tentative="1" w:tplc="0809001B">
      <w:numFmt w:val="lowerRoman"/>
      <w:lvlText w:val="%3."/>
      <w:start w:val="1"/>
      <w:pPr>
        <w:ind w:left="2160"/>
        <w:ind w:hanging="180"/>
      </w:pPr>
      <w:lvlJc w:val="right"/>
    </w:lvl>
    <w:lvl w:ilvl="3" w:tentative="1" w:tplc="0809000F">
      <w:numFmt w:val="decimal"/>
      <w:lvlText w:val="%4."/>
      <w:start w:val="1"/>
      <w:pPr>
        <w:ind w:left="2880"/>
        <w:ind w:hanging="360"/>
      </w:pPr>
      <w:lvlJc w:val="left"/>
    </w:lvl>
    <w:lvl w:ilvl="4" w:tentative="1" w:tplc="08090019">
      <w:numFmt w:val="lowerLetter"/>
      <w:lvlText w:val="%5."/>
      <w:start w:val="1"/>
      <w:pPr>
        <w:ind w:left="3600"/>
        <w:ind w:hanging="360"/>
      </w:pPr>
      <w:lvlJc w:val="left"/>
    </w:lvl>
    <w:lvl w:ilvl="5" w:tentative="1" w:tplc="0809001B">
      <w:numFmt w:val="lowerRoman"/>
      <w:lvlText w:val="%6."/>
      <w:start w:val="1"/>
      <w:pPr>
        <w:ind w:left="4320"/>
        <w:ind w:hanging="180"/>
      </w:pPr>
      <w:lvlJc w:val="right"/>
    </w:lvl>
    <w:lvl w:ilvl="6" w:tentative="1" w:tplc="0809000F">
      <w:numFmt w:val="decimal"/>
      <w:lvlText w:val="%7."/>
      <w:start w:val="1"/>
      <w:pPr>
        <w:ind w:left="5040"/>
        <w:ind w:hanging="360"/>
      </w:pPr>
      <w:lvlJc w:val="left"/>
    </w:lvl>
    <w:lvl w:ilvl="7" w:tentative="1" w:tplc="08090019">
      <w:numFmt w:val="lowerLetter"/>
      <w:lvlText w:val="%8."/>
      <w:start w:val="1"/>
      <w:pPr>
        <w:ind w:left="5760"/>
        <w:ind w:hanging="360"/>
      </w:pPr>
      <w:lvlJc w:val="left"/>
    </w:lvl>
    <w:lvl w:ilvl="8" w:tentative="1" w:tplc="0809001B">
      <w:numFmt w:val="lowerRoman"/>
      <w:lvlText w:val="%9."/>
      <w:start w:val="1"/>
      <w:pPr>
        <w:ind w:left="6480"/>
        <w:ind w:hanging="180"/>
      </w:pPr>
      <w:lvlJc w:val="right"/>
    </w:lvl>
  </w:abstractNum>
  <w:abstractNum w:abstractNumId="30">
    <w:multiLevelType w:val="hybridMultilevel"/>
    <w:nsid w:val="79271AE3"/>
    <w:tmpl w:val="3A02F1B8"/>
    <w:lvl w:ilvl="0" w:tplc="0809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8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8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8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8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8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8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31">
    <w:multiLevelType w:val="hybridMultilevel"/>
    <w:nsid w:val="7DFE3F4B"/>
    <w:tmpl w:val="30AECE96"/>
    <w:lvl w:ilvl="0">
      <w:numFmt w:val="decimal"/>
      <w:lvlText w:val="%1."/>
      <w:start w:val="1"/>
      <w:rPr>
        <w:color w:val="00A793"/>
        <w:rFonts w:hint="default"/>
      </w:rPr>
      <w:pPr>
        <w:ind w:left="180"/>
        <w:ind w:hanging="180"/>
      </w:pPr>
      <w:lvlJc w:val="left"/>
    </w:lvl>
    <w:lvl w:ilvl="1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32">
    <w:multiLevelType w:val="hybridMultilevel"/>
    <w:nsid w:val="7FFE147E"/>
    <w:tmpl w:val="C630DD1E"/>
    <w:lvl w:ilvl="0" w:tplc="A6A2FF98">
      <w:numFmt w:val="bullet"/>
      <w:lvlText w:val=""/>
      <w:start w:val="1"/>
      <w:rPr>
        <w:color w:val="00A793"/>
        <w:rFonts w:ascii="Symbol" w:hAnsi="Symbol" w:hint="default"/>
      </w:rPr>
      <w:pPr>
        <w:ind w:left="454"/>
        <w:ind w:hanging="227"/>
      </w:pPr>
      <w:lvlJc w:val="left"/>
    </w:lvl>
    <w:lvl w:ilvl="1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9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9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9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9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9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9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view w:val="normal"/>
  <w:zoom w:percent="100"/>
  <w:embedTrueTypeFonts/>
  <w:hideSpellingError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05B0CF1-0A94-495F-A755-97A6EC957C43}"/>
  <w:rsids>
    <w:rsidRoot val="000D3460"/>
    <w:rsid val="00002B2B"/>
    <w:rsid val="000056B8"/>
    <w:rsid val="000072E3"/>
    <w:rsid val="000262D7"/>
    <w:rsid val="00034967"/>
    <w:rsid val="00062407"/>
    <w:rsid val="00064B38"/>
    <w:rsid val="000702F6"/>
    <w:rsid val="0009099A"/>
    <w:rsid val="000A48F6"/>
    <w:rsid val="000D3460"/>
    <w:rsid val="000D5A10"/>
    <w:rsid val="000D62CF"/>
    <w:rsid val="000E1649"/>
    <w:rsid val="00102EA0"/>
    <w:rsid val="001327A0"/>
    <w:rsid val="00134916"/>
    <w:rsid val="00166993"/>
    <w:rsid val="001B69B6"/>
    <w:rsid val="001B6D1F"/>
    <w:rsid val="001C60E8"/>
    <w:rsid val="001D2A32"/>
    <w:rsid val="00201A76"/>
    <w:rsid val="002609AB"/>
    <w:rsid val="00260C71"/>
    <w:rsid val="0026212D"/>
    <w:rsid val="002670CC"/>
    <w:rsid val="002678AA"/>
    <w:rsid val="00272817"/>
    <w:rsid val="00273FEC"/>
    <w:rsid val="00283D82"/>
    <w:rsid val="00284431"/>
    <w:rsid val="00291697"/>
    <w:rsid val="002978F5"/>
    <w:rsid val="002C1ABD"/>
    <w:rsid val="002D1BF0"/>
    <w:rsid val="003043AE"/>
    <w:rsid val="0031006A"/>
    <w:rsid val="0031790E"/>
    <w:rsid val="0034438D"/>
    <w:rsid val="003550EE"/>
    <w:rsid val="0036051E"/>
    <w:rsid val="003741E1"/>
    <w:rsid val="00383932"/>
    <w:rsid val="003B4982"/>
    <w:rsid val="003C1889"/>
    <w:rsid val="003E0A04"/>
    <w:rsid val="00406854"/>
    <w:rsid val="00421FE7"/>
    <w:rsid val="00465843"/>
    <w:rsid val="00467139"/>
    <w:rsid val="0047668F"/>
    <w:rsid val="004900C8"/>
    <w:rsid val="004C6902"/>
    <w:rsid val="004E1C74"/>
    <w:rsid val="004E31E2"/>
    <w:rsid val="004E37CB"/>
    <w:rsid val="004E768C"/>
    <w:rsid val="00526CDC"/>
    <w:rsid val="00537D6B"/>
    <w:rsid val="00542EBF"/>
    <w:rsid val="00551736"/>
    <w:rsid val="00584D83"/>
    <w:rsid val="00591F70"/>
    <w:rsid val="005A0067"/>
    <w:rsid val="005C0CFD"/>
    <w:rsid val="005C37BD"/>
    <w:rsid val="005C3B4F"/>
    <w:rsid val="005C6E78"/>
    <w:rsid val="005E5C2E"/>
    <w:rsid val="0060387A"/>
    <w:rsid val="00607312"/>
    <w:rsid val="00624EBA"/>
    <w:rsid val="00656BD1"/>
    <w:rsid val="0066293D"/>
    <w:rsid val="00681D40"/>
    <w:rsid val="006B2FFC"/>
    <w:rsid val="006E4079"/>
    <w:rsid val="006E797F"/>
    <w:rsid val="006F5D9A"/>
    <w:rsid val="0071703B"/>
    <w:rsid val="00721886"/>
    <w:rsid val="00727452"/>
    <w:rsid val="00727784"/>
    <w:rsid val="007306C6"/>
    <w:rsid val="007427DF"/>
    <w:rsid val="00756C1A"/>
    <w:rsid val="007571A7"/>
    <w:rsid val="00781101"/>
    <w:rsid val="007A49B1"/>
    <w:rsid val="007D59DA"/>
    <w:rsid val="007E58C6"/>
    <w:rsid val="00814A8E"/>
    <w:rsid val="008349D7"/>
    <w:rsid val="008402C3"/>
    <w:rsid val="00844F5B"/>
    <w:rsid val="0084623F"/>
    <w:rsid val="008473D8"/>
    <w:rsid val="00882543"/>
    <w:rsid val="00893C6F"/>
    <w:rsid val="0089425D"/>
    <w:rsid val="00897FE0"/>
    <w:rsid val="008A3608"/>
    <w:rsid val="008A3A8F"/>
    <w:rsid val="008B437A"/>
    <w:rsid val="008C0FBF"/>
    <w:rsid val="008C6CCD"/>
    <w:rsid val="008E0738"/>
    <w:rsid val="008E1C47"/>
    <w:rsid val="008F45A0"/>
    <w:rsid val="008F5881"/>
    <w:rsid val="0092652A"/>
    <w:rsid val="00940728"/>
    <w:rsid val="00950FCF"/>
    <w:rsid val="00986207"/>
    <w:rsid val="00992CB2"/>
    <w:rsid val="00993843"/>
    <w:rsid val="009C41BB"/>
    <w:rsid val="009F4294"/>
    <w:rsid val="009F46F0"/>
    <w:rsid val="00A17A3E"/>
    <w:rsid val="00A30463"/>
    <w:rsid val="00A56BF0"/>
    <w:rsid val="00A94D85"/>
    <w:rsid val="00AB03ED"/>
    <w:rsid val="00AB5D62"/>
    <w:rsid val="00AC4085"/>
    <w:rsid val="00B117A9"/>
    <w:rsid val="00B2380E"/>
    <w:rsid val="00B24CE0"/>
    <w:rsid val="00B349AE"/>
    <w:rsid val="00B370D3"/>
    <w:rsid val="00B461AD"/>
    <w:rsid val="00B51FB0"/>
    <w:rsid val="00B91396"/>
    <w:rsid val="00B95CCA"/>
    <w:rsid val="00BD428E"/>
    <w:rsid val="00BD70F5"/>
    <w:rsid val="00BF04FF"/>
    <w:rsid val="00BF7AEF"/>
    <w:rsid val="00C10E3A"/>
    <w:rsid val="00C432B5"/>
    <w:rsid val="00C43F0A"/>
    <w:rsid val="00C46720"/>
    <w:rsid val="00C517A0"/>
    <w:rsid val="00C629E3"/>
    <w:rsid val="00C810F1"/>
    <w:rsid val="00C94106"/>
    <w:rsid val="00C96203"/>
    <w:rsid val="00CA178F"/>
    <w:rsid val="00CB79E5"/>
    <w:rsid val="00CC1B7E"/>
    <w:rsid val="00CD04D1"/>
    <w:rsid val="00CE188D"/>
    <w:rsid val="00CE4424"/>
    <w:rsid val="00D217F6"/>
    <w:rsid val="00D769A4"/>
    <w:rsid val="00D83ACF"/>
    <w:rsid val="00D9530F"/>
    <w:rsid val="00D95E26"/>
    <w:rsid val="00DD1A3A"/>
    <w:rsid val="00E0543B"/>
    <w:rsid val="00E53F42"/>
    <w:rsid val="00E6290A"/>
    <w:rsid val="00E82A23"/>
    <w:rsid val="00EA1FA8"/>
    <w:rsid val="00EA6EEF"/>
    <w:rsid val="00EB3D6F"/>
    <w:rsid val="00EC221A"/>
    <w:rsid val="00EC4AE7"/>
    <w:rsid val="00ED7486"/>
    <w:rsid val="00EF6D38"/>
    <w:rsid val="00F176A8"/>
    <w:rsid val="00F34350"/>
    <w:rsid val="00F46F09"/>
    <w:rsid val="00F56051"/>
    <w:rsid val="00F64801"/>
    <w:rsid val="00F65513"/>
    <w:rsid val="00F91EC6"/>
    <w:rsid val="00FB3B35"/>
    <w:rsid val="00FB55A6"/>
    <w:rsid val="00FD15CA"/>
    <w:rsid val="00FE0D04"/>
    <w:rsid val="00FE510B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docDefaults>
    <w:rPrDefault>
      <w:rPr>
        <w:lang w:val="en-GB" w:eastAsia="en-GB" w:bidi="ar-SA"/>
        <w:rFonts w:ascii="Nunito Sans" w:cs="Times New Roman" w:eastAsia="Nunito Sans" w:hAnsi="Nunito Sans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uiPriority w:val="1"/>
    <w:rsid w:val="00BD428E"/>
    <w:pPr>
      <w:widowControl w:val="0"/>
      <w:autoSpaceDE w:val="0"/>
      <w:autoSpaceDN w:val="0"/>
    </w:pPr>
    <w:rPr>
      <w:lang w:bidi="en-GB"/>
      <w:rFonts w:cs="Nunito Sans"/>
      <w:sz w:val="22"/>
      <w:szCs w:val="22"/>
    </w:rPr>
  </w:style>
  <w:style w:type="paragraph" w:styleId="Heading1">
    <w:name w:val="Heading 1"/>
    <w:qFormat/>
    <w:basedOn w:val="Normal"/>
    <w:link w:val="Heading1Char"/>
    <w:uiPriority w:val="1"/>
    <w:rsid w:val="0060387A"/>
    <w:pPr>
      <w:outlineLvl w:val="0"/>
      <w:spacing w:before="452" w:line="170" w:lineRule="auto"/>
    </w:pPr>
    <w:rPr>
      <w:bCs/>
      <w:spacing w:val="-27"/>
      <w:color w:val="7414DC"/>
      <w:rFonts w:ascii="Nunito Sans Black" w:cs="NunitoSans-Black" w:eastAsia="NunitoSans-Black" w:hAnsi="Nunito Sans Black"/>
      <w:sz w:val="120"/>
      <w:szCs w:val="120"/>
    </w:rPr>
  </w:style>
  <w:style w:type="paragraph" w:styleId="Heading2">
    <w:name w:val="Heading 2"/>
    <w:qFormat/>
    <w:link w:val="Heading2Char"/>
    <w:uiPriority w:val="1"/>
    <w:rsid w:val="0060387A"/>
    <w:pPr>
      <w:widowControl w:val="0"/>
      <w:autoSpaceDE w:val="0"/>
      <w:autoSpaceDN w:val="0"/>
      <w:adjustRightInd w:val="0"/>
      <w:snapToGrid w:val="0"/>
      <w:outlineLvl w:val="1"/>
      <w:contextualSpacing/>
      <w:spacing w:after="320" w:line="640" w:lineRule="exact"/>
      <w:tabs>
        <w:tab w:val="right" w:pos="5263"/>
      </w:tabs>
    </w:pPr>
    <w:rPr>
      <w:bCs/>
      <w:spacing w:val="-11"/>
      <w:lang w:bidi="en-GB"/>
      <w:color w:val="7414DC"/>
      <w:rFonts w:ascii="Nunito Sans Black" w:cs="NunitoSans-Black" w:eastAsia="NunitoSans-Black" w:hAnsi="Nunito Sans Black"/>
      <w:sz w:val="60"/>
      <w:szCs w:val="60"/>
    </w:rPr>
  </w:style>
  <w:style w:type="paragraph" w:styleId="Heading3">
    <w:name w:val="Heading 3"/>
    <w:qFormat/>
    <w:basedOn w:val="Heading2"/>
    <w:uiPriority w:val="1"/>
    <w:rsid w:val="00F34350"/>
    <w:pPr>
      <w:outlineLvl w:val="2"/>
      <w:spacing w:after="120" w:line="260" w:lineRule="exact"/>
    </w:pPr>
    <w:rPr>
      <w:lang w:val="da-DK"/>
      <w:sz w:val="20"/>
    </w:rPr>
  </w:style>
  <w:style w:type="paragraph" w:styleId="Heading4">
    <w:name w:val="Heading 4"/>
    <w:qFormat/>
    <w:basedOn w:val="Normal"/>
    <w:uiPriority w:val="1"/>
    <w:rsid w:val="003C1889"/>
    <w:pPr>
      <w:outlineLvl w:val="3"/>
    </w:pPr>
    <w:rPr>
      <w:color w:val="7414DC"/>
      <w:rFonts w:ascii="Nunito Sans Black" w:hAnsi="Nunito Sans Black"/>
      <w:sz w:val="32"/>
      <w:szCs w:val="32"/>
    </w:rPr>
  </w:style>
  <w:style w:type="paragraph" w:styleId="Heading5">
    <w:name w:val="Heading 5"/>
    <w:qFormat/>
    <w:basedOn w:val="Heading4"/>
    <w:uiPriority w:val="1"/>
    <w:rsid w:val="00BD428E"/>
    <w:pPr>
      <w:outlineLvl w:val="4"/>
    </w:pPr>
    <w:rPr>
      <w:noProof/>
      <w:lang w:bidi="ar-SA"/>
    </w:rPr>
  </w:style>
  <w:style w:type="paragraph" w:styleId="Heading6">
    <w:name w:val="Heading 6"/>
    <w:qFormat/>
    <w:basedOn w:val="Normal"/>
    <w:next w:val="Normal"/>
    <w:link w:val="Heading6Char"/>
    <w:uiPriority w:val="9"/>
    <w:unhideWhenUsed/>
    <w:rsid w:val="00BD428E"/>
    <w:pPr>
      <w:outlineLvl w:val="5"/>
      <w:pBdr>
        <w:bottom w:val="single" w:sz="2" w:color="auto" w:space="12"/>
      </w:pBdr>
      <w:spacing w:line="341" w:lineRule="exact"/>
    </w:pPr>
    <w:rPr>
      <w:b/>
      <w:color w:val="2E2E2F"/>
      <w:sz w:val="26"/>
    </w:rPr>
  </w:style>
  <w:style w:type="paragraph" w:styleId="Heading7">
    <w:name w:val="Heading 7"/>
    <w:qFormat/>
    <w:basedOn w:val="Normal"/>
    <w:next w:val="Normal"/>
    <w:link w:val="Heading7Char"/>
    <w:uiPriority w:val="9"/>
    <w:semiHidden/>
    <w:unhideWhenUsed/>
    <w:rsid w:val="00A56BF0"/>
    <w:pPr>
      <w:keepNext/>
      <w:keepLines/>
      <w:outlineLvl w:val="6"/>
      <w:spacing w:before="40"/>
    </w:pPr>
    <w:rPr>
      <w:iCs/>
      <w:i/>
      <w:color w:val="701609"/>
      <w:rFonts w:cs="Times New Roman" w:eastAsia="SimHei"/>
    </w:rPr>
  </w:style>
  <w:style w:type="paragraph" w:styleId="Heading8">
    <w:name w:val="Heading 8"/>
    <w:qFormat/>
    <w:basedOn w:val="Normal"/>
    <w:next w:val="Normal"/>
    <w:link w:val="Heading8Char"/>
    <w:uiPriority w:val="9"/>
    <w:semiHidden/>
    <w:unhideWhenUsed/>
    <w:rsid w:val="00A56BF0"/>
    <w:pPr>
      <w:keepNext/>
      <w:keepLines/>
      <w:outlineLvl w:val="7"/>
      <w:spacing w:before="40"/>
    </w:pPr>
    <w:rPr>
      <w:color w:val="272727"/>
      <w:rFonts w:cs="Times New Roman" w:eastAsia="SimHei"/>
      <w:sz w:val="21"/>
      <w:szCs w:val="21"/>
    </w:rPr>
  </w:style>
  <w:style w:type="paragraph" w:styleId="Heading9">
    <w:name w:val="Heading 9"/>
    <w:qFormat/>
    <w:basedOn w:val="Normal"/>
    <w:next w:val="Normal"/>
    <w:link w:val="Heading9Char"/>
    <w:uiPriority w:val="9"/>
    <w:semiHidden/>
    <w:unhideWhenUsed/>
    <w:rsid w:val="00A56BF0"/>
    <w:pPr>
      <w:keepNext/>
      <w:keepLines/>
      <w:outlineLvl w:val="8"/>
      <w:spacing w:before="40"/>
    </w:pPr>
    <w:rPr>
      <w:iCs/>
      <w:i/>
      <w:color w:val="272727"/>
      <w:rFonts w:cs="Times New Roman" w:eastAsia="SimHei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qFormat/>
    <w:link w:val="BodyTextChar"/>
    <w:uiPriority w:val="1"/>
    <w:rsid w:val="007E58C6"/>
    <w:pPr>
      <w:widowControl w:val="0"/>
      <w:autoSpaceDE w:val="0"/>
      <w:autoSpaceDN w:val="0"/>
      <w:spacing w:line="260" w:lineRule="exact"/>
    </w:pPr>
    <w:rPr>
      <w:lang w:bidi="en-GB"/>
      <w:rFonts w:cs="Nunito Sans"/>
    </w:rPr>
  </w:style>
  <w:style w:type="paragraph" w:styleId="ListParagraph">
    <w:name w:val="List Paragraph"/>
    <w:qFormat/>
    <w:basedOn w:val="BodyText"/>
    <w:uiPriority w:val="34"/>
    <w:rsid w:val="004E768C"/>
    <w:pPr>
      <w:spacing w:before="118" w:after="118"/>
      <w:tabs>
        <w:tab w:val="left" w:pos="312"/>
      </w:tabs>
    </w:pPr>
    <w:rPr>
      <w:kern w:val="20"/>
      <w:color w:val="000000"/>
      <w:rFonts w:cs="NunitoSans-Light" w:eastAsia="NunitoSans-Light"/>
    </w:rPr>
  </w:style>
  <w:style w:type="paragraph" w:styleId="TableParagraph">
    <w:name w:val="Table Paragraph"/>
    <w:qFormat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HeaderChar">
    <w:name w:val="Header Char"/>
    <w:link w:val="Header"/>
    <w:uiPriority w:val="99"/>
    <w:rsid w:val="00FB3B35"/>
    <w:rPr>
      <w:lang w:val="en-GB" w:eastAsia="en-GB" w:bidi="en-GB"/>
      <w:rFonts w:ascii="Nunito Sans" w:cs="Nunito Sans" w:eastAsia="Nunito Sans" w:hAnsi="Nunito Sans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styleId="FooterChar">
    <w:name w:val="Footer Char"/>
    <w:link w:val="Footer"/>
    <w:uiPriority w:val="99"/>
    <w:rsid w:val="00FB3B35"/>
    <w:rPr>
      <w:lang w:val="en-GB" w:eastAsia="en-GB" w:bidi="en-GB"/>
      <w:rFonts w:ascii="Nunito Sans" w:cs="Nunito Sans" w:eastAsia="Nunito Sans" w:hAnsi="Nunito Sans"/>
    </w:rPr>
  </w:style>
  <w:style w:type="paragraph" w:styleId="Subheading">
    <w:name w:val="Subheading"/>
    <w:qFormat/>
    <w:basedOn w:val="Normal"/>
    <w:uiPriority w:val="1"/>
    <w:rsid w:val="00A56BF0"/>
    <w:pPr>
      <w:spacing w:before="113"/>
    </w:pPr>
    <w:rPr>
      <w:color w:val="2E2E2F"/>
      <w:rFonts w:ascii="Nunito Sans Black" w:hAnsi="Nunito Sans Black"/>
      <w:sz w:val="60"/>
    </w:rPr>
  </w:style>
  <w:style w:type="character" w:styleId="Strong">
    <w:name w:val="Strong"/>
    <w:uiPriority w:val="22"/>
    <w:rsid w:val="00F34350"/>
    <w:rPr>
      <w:bCs/>
      <w:b/>
    </w:rPr>
  </w:style>
  <w:style w:type="paragraph" w:styleId="Imagecaption">
    <w:name w:val="Image caption"/>
    <w:qFormat/>
    <w:basedOn w:val="BodyText"/>
    <w:uiPriority w:val="1"/>
    <w:rsid w:val="00B117A9"/>
    <w:pPr>
      <w:pBdr>
        <w:bottom w:val="single" w:sz="2" w:color="auto" w:space="1"/>
      </w:pBdr>
      <w:spacing w:before="8" w:after="260" w:line="200" w:lineRule="exact"/>
    </w:pPr>
    <w:rPr>
      <w:sz w:val="15"/>
    </w:rPr>
  </w:style>
  <w:style w:type="paragraph" w:styleId="Quotehighlight">
    <w:name w:val="Quote highlight"/>
    <w:qFormat/>
    <w:basedOn w:val="Normal"/>
    <w:uiPriority w:val="1"/>
    <w:rsid w:val="00F64801"/>
    <w:pPr>
      <w:adjustRightInd w:val="0"/>
      <w:snapToGrid w:val="0"/>
      <w:pBdr>
        <w:top w:val="single" w:sz="2" w:color="auto" w:space="4"/>
        <w:bottom w:val="single" w:sz="2" w:color="auto" w:space="4"/>
      </w:pBdr>
      <w:contextualSpacing/>
      <w:spacing w:before="160" w:after="160" w:line="360" w:lineRule="exact"/>
    </w:pPr>
    <w:rPr>
      <w:b/>
      <w:color w:val="00A793"/>
      <w:sz w:val="28"/>
    </w:rPr>
  </w:style>
  <w:style w:type="paragraph" w:styleId="ContentsTitle">
    <w:name w:val="Contents Title"/>
    <w:qFormat/>
    <w:basedOn w:val="Heading2"/>
    <w:link w:val="ContentsTitleChar"/>
    <w:uiPriority w:val="1"/>
    <w:rsid w:val="00C810F1"/>
    <w:pPr>
      <w:contextualSpacing w:val="0"/>
      <w:spacing w:after="300"/>
      <w:tabs>
        <w:tab w:val="clear" w:pos="5263"/>
        <w:tab w:val="right" w:pos="10206"/>
      </w:tabs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cs="Tahoma" w:hAnsi="Tahoma"/>
      <w:sz w:val="16"/>
      <w:szCs w:val="16"/>
    </w:rPr>
  </w:style>
  <w:style w:type="character" w:styleId="BalloonTextChar">
    <w:name w:val="Balloon Text Char"/>
    <w:link w:val="BalloonText"/>
    <w:uiPriority w:val="99"/>
    <w:semiHidden/>
    <w:rsid w:val="0060387A"/>
    <w:rPr>
      <w:lang w:val="en-GB" w:eastAsia="en-GB" w:bidi="en-GB"/>
      <w:rFonts w:ascii="Tahoma" w:cs="Tahoma" w:eastAsia="Nunito Sans" w:hAnsi="Tahoma"/>
      <w:sz w:val="16"/>
      <w:szCs w:val="16"/>
    </w:rPr>
  </w:style>
  <w:style w:type="character" w:styleId="Heading6Char">
    <w:name w:val="Heading 6 Char"/>
    <w:link w:val="Heading6"/>
    <w:uiPriority w:val="9"/>
    <w:rsid w:val="00BD428E"/>
    <w:rPr>
      <w:lang w:val="en-GB" w:eastAsia="en-GB" w:bidi="en-GB"/>
      <w:b/>
      <w:color w:val="2E2E2F"/>
      <w:rFonts w:ascii="Nunito Sans" w:cs="Nunito Sans" w:eastAsia="Nunito Sans" w:hAnsi="Nunito Sans"/>
      <w:sz w:val="26"/>
    </w:rPr>
  </w:style>
  <w:style w:type="paragraph" w:styleId="BadgesHeadline">
    <w:name w:val="Badges Headline"/>
    <w:qFormat/>
    <w:basedOn w:val="Normal"/>
    <w:link w:val="BadgesHeadlineChar"/>
    <w:uiPriority w:val="1"/>
    <w:rsid w:val="00B2380E"/>
    <w:pPr>
      <w:spacing w:line="200" w:lineRule="exact"/>
    </w:pPr>
    <w:rPr>
      <w:b/>
      <w:sz w:val="16"/>
    </w:rPr>
  </w:style>
  <w:style w:type="paragraph" w:styleId="BadgesBody">
    <w:name w:val="Badges Body"/>
    <w:qFormat/>
    <w:basedOn w:val="BadgesHeadline"/>
    <w:link w:val="BadgesBodyChar"/>
    <w:uiPriority w:val="1"/>
    <w:rsid w:val="00B2380E"/>
    <w:pPr>
      <w:spacing w:line="220" w:lineRule="auto"/>
    </w:pPr>
    <w:rPr>
      <w:b w:val="0"/>
      <w:rFonts w:ascii="Nunito Light" w:hAnsi="Nunito Light"/>
    </w:rPr>
  </w:style>
  <w:style w:type="character" w:styleId="BadgesHeadlineChar">
    <w:name w:val="Badges Headline Char"/>
    <w:link w:val="BadgesHeadline"/>
    <w:uiPriority w:val="1"/>
    <w:rsid w:val="00B2380E"/>
    <w:rPr>
      <w:lang w:val="en-GB" w:eastAsia="en-GB" w:bidi="en-GB"/>
      <w:b/>
      <w:rFonts w:ascii="Nunito Sans" w:cs="Nunito Sans" w:eastAsia="Nunito Sans" w:hAnsi="Nunito Sans"/>
      <w:sz w:val="16"/>
    </w:rPr>
  </w:style>
  <w:style w:type="paragraph" w:styleId="Questions">
    <w:name w:val="Questions"/>
    <w:qFormat/>
    <w:basedOn w:val="Normal"/>
    <w:link w:val="QuestionsChar"/>
    <w:uiPriority w:val="1"/>
    <w:rsid w:val="00260C71"/>
    <w:pPr>
      <w:spacing w:line="240" w:lineRule="exact"/>
      <w:tabs>
        <w:tab w:val="right" w:pos="2552"/>
      </w:tabs>
    </w:pPr>
    <w:rPr>
      <w:u w:val="dotted"/>
      <w:sz w:val="19"/>
    </w:rPr>
  </w:style>
  <w:style w:type="character" w:styleId="BadgesBodyChar">
    <w:name w:val="Badges Body Char"/>
    <w:link w:val="BadgesBody"/>
    <w:uiPriority w:val="1"/>
    <w:rsid w:val="00B2380E"/>
    <w:rPr>
      <w:lang w:val="en-GB" w:eastAsia="en-GB" w:bidi="en-GB"/>
      <w:b w:val="0"/>
      <w:rFonts w:ascii="Nunito Light" w:cs="Nunito Sans" w:eastAsia="Nunito Sans" w:hAnsi="Nunito Light"/>
      <w:sz w:val="16"/>
    </w:rPr>
  </w:style>
  <w:style w:type="paragraph" w:styleId="Numbers">
    <w:name w:val="Numbers"/>
    <w:qFormat/>
    <w:basedOn w:val="ContentsTitle"/>
    <w:link w:val="NumbersChar"/>
    <w:uiPriority w:val="1"/>
    <w:rsid w:val="008A3608"/>
    <w:pPr>
      <w:spacing w:after="0" w:line="600" w:lineRule="exact"/>
    </w:pPr>
    <w:rPr>
      <w:noProof/>
      <w:lang w:bidi="ar-SA"/>
    </w:rPr>
  </w:style>
  <w:style w:type="character" w:styleId="QuestionsChar">
    <w:name w:val="Questions Char"/>
    <w:link w:val="Questions"/>
    <w:uiPriority w:val="1"/>
    <w:rsid w:val="00260C71"/>
    <w:rPr>
      <w:lang w:val="en-GB" w:eastAsia="en-GB" w:bidi="en-GB"/>
      <w:u w:val="dotted"/>
      <w:rFonts w:ascii="Nunito Sans" w:cs="Nunito Sans" w:eastAsia="Nunito Sans" w:hAnsi="Nunito Sans"/>
      <w:sz w:val="19"/>
    </w:rPr>
  </w:style>
  <w:style w:type="paragraph" w:styleId="Columnbullets">
    <w:name w:val="Column bullets"/>
    <w:qFormat/>
    <w:basedOn w:val="BodyText"/>
    <w:link w:val="ColumnbulletsChar"/>
    <w:uiPriority w:val="1"/>
    <w:rsid w:val="00551736"/>
    <w:pPr>
      <w:spacing w:line="240" w:lineRule="exact"/>
    </w:pPr>
    <w:rPr>
      <w:sz w:val="19"/>
    </w:rPr>
  </w:style>
  <w:style w:type="character" w:styleId="Heading2Char">
    <w:name w:val="Heading 2 Char"/>
    <w:link w:val="Heading2"/>
    <w:uiPriority w:val="1"/>
    <w:rsid w:val="000056B8"/>
    <w:rPr>
      <w:bCs/>
      <w:spacing w:val="-11"/>
      <w:lang w:val="en-GB" w:eastAsia="en-GB" w:bidi="en-GB"/>
      <w:color w:val="7414DC"/>
      <w:rFonts w:ascii="Nunito Sans Black" w:cs="NunitoSans-Black" w:eastAsia="NunitoSans-Black" w:hAnsi="Nunito Sans Black"/>
      <w:sz w:val="60"/>
      <w:szCs w:val="60"/>
    </w:rPr>
  </w:style>
  <w:style w:type="character" w:styleId="ContentsTitleChar">
    <w:name w:val="Contents Title Char"/>
    <w:link w:val="ContentsTitle"/>
    <w:uiPriority w:val="1"/>
    <w:rsid w:val="00C810F1"/>
    <w:rPr>
      <w:bCs/>
      <w:spacing w:val="-10"/>
      <w:lang w:val="en-GB" w:eastAsia="en-GB" w:bidi="en-GB"/>
      <w:color w:val="7414DC"/>
      <w:rFonts w:ascii="Nunito Sans Black" w:cs="NunitoSans-Black" w:eastAsia="NunitoSans-Black" w:hAnsi="Nunito Sans Black"/>
      <w:sz w:val="60"/>
      <w:szCs w:val="60"/>
    </w:rPr>
  </w:style>
  <w:style w:type="character" w:styleId="NumbersChar">
    <w:name w:val="Numbers Char"/>
    <w:link w:val="Numbers"/>
    <w:uiPriority w:val="1"/>
    <w:rsid w:val="008A3608"/>
    <w:rPr>
      <w:bCs/>
      <w:noProof/>
      <w:spacing w:val="-10"/>
      <w:lang w:val="en-GB" w:eastAsia="en-GB" w:bidi="en-GB"/>
      <w:color w:val="7414DC"/>
      <w:rFonts w:ascii="Nunito Sans Black" w:cs="NunitoSans-Black" w:eastAsia="NunitoSans-Black" w:hAnsi="Nunito Sans Black"/>
      <w:sz w:val="60"/>
      <w:szCs w:val="60"/>
    </w:rPr>
  </w:style>
  <w:style w:type="paragraph" w:styleId="Coulumnbullets">
    <w:name w:val="Coulumn bullets"/>
    <w:basedOn w:val="Normal"/>
    <w:rsid w:val="00537D6B"/>
    <w:pPr/>
  </w:style>
  <w:style w:type="character" w:styleId="BodyTextChar">
    <w:name w:val="Body Text Char"/>
    <w:link w:val="BodyText"/>
    <w:uiPriority w:val="1"/>
    <w:rsid w:val="007E58C6"/>
    <w:rPr>
      <w:lang w:val="en-GB" w:eastAsia="en-GB" w:bidi="en-GB"/>
      <w:rFonts w:ascii="Nunito Sans" w:cs="Nunito Sans" w:eastAsia="Nunito Sans" w:hAnsi="Nunito Sans"/>
      <w:sz w:val="20"/>
      <w:szCs w:val="20"/>
    </w:rPr>
  </w:style>
  <w:style w:type="character" w:styleId="ColumnbulletsChar">
    <w:name w:val="Column bullets Char"/>
    <w:link w:val="Columnbullets"/>
    <w:uiPriority w:val="1"/>
    <w:rsid w:val="00551736"/>
    <w:rPr>
      <w:lang w:val="en-GB" w:eastAsia="en-GB" w:bidi="en-GB"/>
      <w:rFonts w:ascii="Nunito Sans" w:cs="Nunito Sans" w:eastAsia="Nunito Sans" w:hAnsi="Nunito Sans"/>
      <w:sz w:val="19"/>
      <w:szCs w:val="20"/>
    </w:rPr>
  </w:style>
  <w:style w:type="paragraph" w:styleId="BasicParagraph">
    <w:name w:val="[Basic Paragraph]"/>
    <w:basedOn w:val="Normal"/>
    <w:uiPriority w:val="99"/>
    <w:rsid w:val="003C1889"/>
    <w:pPr>
      <w:widowControl/>
      <w:adjustRightInd w:val="0"/>
      <w:textAlignment w:val="center"/>
      <w:spacing w:line="288" w:lineRule="auto"/>
    </w:pPr>
    <w:rPr>
      <w:lang w:eastAsia="en-US" w:bidi="ar-SA"/>
      <w:color w:val="000000"/>
      <w:rFonts w:ascii="MinionPro-Regular" w:cs="MinionPro-Regular" w:hAnsi="MinionPro-Regular"/>
      <w:sz w:val="24"/>
      <w:szCs w:val="24"/>
    </w:rPr>
  </w:style>
  <w:style w:type="paragraph" w:styleId="Columnnumbers">
    <w:name w:val="Column numbers"/>
    <w:qFormat/>
    <w:basedOn w:val="Columnbody"/>
    <w:uiPriority w:val="1"/>
    <w:rsid w:val="006B2FFC"/>
    <w:pPr>
      <w:snapToGrid w:val="0"/>
      <w:spacing w:after="0" w:line="320" w:lineRule="exact"/>
    </w:pPr>
    <w:rPr>
      <w:spacing w:val="-3"/>
      <w:b/>
      <w:color w:val="7414DC"/>
      <w:rFonts w:ascii="Nunito Sans Black" w:cs="NunitoSans-Black" w:hAnsi="Nunito Sans Black"/>
      <w:sz w:val="30"/>
      <w:szCs w:val="30"/>
    </w:rPr>
  </w:style>
  <w:style w:type="paragraph" w:styleId="Columnbody">
    <w:name w:val="Column body"/>
    <w:qFormat/>
    <w:basedOn w:val="BodyText"/>
    <w:next w:val="Columnnumbers"/>
    <w:uiPriority w:val="1"/>
    <w:rsid w:val="0034438D"/>
    <w:pPr>
      <w:contextualSpacing/>
      <w:spacing w:after="240" w:line="240" w:lineRule="exact"/>
    </w:pPr>
    <w:rPr>
      <w:rFonts w:cs="NunitoSans-Regular"/>
      <w:sz w:val="19"/>
      <w:szCs w:val="19"/>
    </w:rPr>
  </w:style>
  <w:style w:type="paragraph" w:styleId="Heading4underline">
    <w:name w:val="Heading 4 + underline"/>
    <w:qFormat/>
    <w:basedOn w:val="Heading4"/>
    <w:uiPriority w:val="1"/>
    <w:rsid w:val="0034438D"/>
    <w:pPr>
      <w:pBdr>
        <w:bottom w:val="single" w:sz="2" w:color="auto" w:space="6"/>
      </w:pBdr>
    </w:pPr>
  </w:style>
  <w:style w:type="character" w:styleId="Heading1Char">
    <w:name w:val="Heading 1 Char"/>
    <w:link w:val="Heading1"/>
    <w:uiPriority w:val="1"/>
    <w:rsid w:val="006B2FFC"/>
    <w:rPr>
      <w:bCs/>
      <w:spacing w:val="-27"/>
      <w:lang w:val="en-GB" w:eastAsia="en-GB" w:bidi="en-GB"/>
      <w:color w:val="7414DC"/>
      <w:rFonts w:ascii="Nunito Sans Black" w:cs="NunitoSans-Black" w:eastAsia="NunitoSans-Black" w:hAnsi="Nunito Sans Black"/>
      <w:sz w:val="120"/>
      <w:szCs w:val="120"/>
    </w:rPr>
  </w:style>
  <w:style w:type="paragraph" w:styleId="Badgeoverlap">
    <w:name w:val="Badge overlap"/>
    <w:qFormat/>
    <w:basedOn w:val="BadgesBody"/>
    <w:link w:val="BadgeoverlapChar"/>
    <w:uiPriority w:val="1"/>
    <w:rsid w:val="00C10E3A"/>
    <w:rPr>
      <w:noProof/>
      <w:spacing w:val="-228"/>
      <w:lang w:bidi="ar-SA"/>
    </w:rPr>
  </w:style>
  <w:style w:type="character" w:styleId="BadgeoverlapChar">
    <w:name w:val="Badge overlap Char"/>
    <w:link w:val="Badgeoverlap"/>
    <w:uiPriority w:val="1"/>
    <w:rsid w:val="00C10E3A"/>
    <w:rPr>
      <w:noProof/>
      <w:spacing w:val="-228"/>
      <w:lang w:val="en-GB" w:eastAsia="en-GB" w:bidi="en-GB"/>
      <w:b w:val="0"/>
      <w:rFonts w:ascii="Nunito Light" w:cs="Nunito Sans" w:eastAsia="Nunito Sans" w:hAnsi="Nunito Light"/>
      <w:sz w:val="16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spacing w:after="0" w:line="240" w:lineRule="auto"/>
      <w:tabs>
        <w:tab w:val="clear" w:pos="5263"/>
        <w:tab w:val="right" w:pos="10550"/>
      </w:tabs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u w:val="single"/>
      <w:color w:val="00B8B8"/>
    </w:rPr>
  </w:style>
  <w:style w:type="character" w:styleId="Heading7Char">
    <w:name w:val="Heading 7 Char"/>
    <w:link w:val="Heading7"/>
    <w:uiPriority w:val="9"/>
    <w:semiHidden/>
    <w:rsid w:val="00A56BF0"/>
    <w:rPr>
      <w:iCs/>
      <w:lang w:val="en-GB" w:eastAsia="en-GB" w:bidi="en-GB"/>
      <w:i/>
      <w:color w:val="701609"/>
      <w:rFonts w:ascii="Nunito Sans" w:cs="Times New Roman" w:eastAsia="SimHei" w:hAnsi="Nunito Sans"/>
    </w:rPr>
  </w:style>
  <w:style w:type="character" w:styleId="Heading8Char">
    <w:name w:val="Heading 8 Char"/>
    <w:link w:val="Heading8"/>
    <w:uiPriority w:val="9"/>
    <w:semiHidden/>
    <w:rsid w:val="00A56BF0"/>
    <w:rPr>
      <w:lang w:val="en-GB" w:eastAsia="en-GB" w:bidi="en-GB"/>
      <w:color w:val="272727"/>
      <w:rFonts w:ascii="Nunito Sans" w:cs="Times New Roman" w:eastAsia="SimHei" w:hAnsi="Nunito Sans"/>
      <w:sz w:val="21"/>
      <w:szCs w:val="21"/>
    </w:rPr>
  </w:style>
  <w:style w:type="character" w:styleId="Heading9Char">
    <w:name w:val="Heading 9 Char"/>
    <w:link w:val="Heading9"/>
    <w:uiPriority w:val="9"/>
    <w:semiHidden/>
    <w:rsid w:val="00A56BF0"/>
    <w:rPr>
      <w:iCs/>
      <w:lang w:val="en-GB" w:eastAsia="en-GB" w:bidi="en-GB"/>
      <w:i/>
      <w:color w:val="272727"/>
      <w:rFonts w:ascii="Nunito Sans" w:cs="Times New Roman" w:eastAsia="SimHei" w:hAnsi="Nunito Sans"/>
      <w:sz w:val="21"/>
      <w:szCs w:val="21"/>
    </w:rPr>
  </w:style>
  <w:style w:type="character" w:styleId="Scoutshyperlink">
    <w:name w:val="Scouts hyperlink"/>
    <w:qFormat/>
    <w:uiPriority w:val="1"/>
    <w:rsid w:val="00CC1B7E"/>
    <w:rPr>
      <w:u w:val="single"/>
      <w:color w:val="00A793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styleId="Textbox">
    <w:name w:val="Text box"/>
    <w:qFormat/>
    <w:basedOn w:val="BodyText"/>
    <w:uiPriority w:val="1"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/>
  </w:style>
  <w:style w:type="paragraph" w:styleId="ListBullet3">
    <w:name w:val="List Bullet 3"/>
    <w:basedOn w:val="List"/>
    <w:uiPriority w:val="99"/>
    <w:unhideWhenUsed/>
    <w:rsid w:val="007E58C6"/>
    <w:pPr/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contextualSpacing/>
    </w:pPr>
  </w:style>
  <w:style w:type="paragraph" w:styleId="ListBullet4">
    <w:name w:val="List Bullet 4"/>
    <w:basedOn w:val="List"/>
    <w:uiPriority w:val="99"/>
    <w:unhideWhenUsed/>
    <w:rsid w:val="007E58C6"/>
    <w:pPr/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/>
  </w:style>
  <w:style w:type="paragraph" w:styleId="ListNumber3">
    <w:name w:val="List Number 3"/>
    <w:basedOn w:val="BodyText"/>
    <w:uiPriority w:val="99"/>
    <w:unhideWhenUsed/>
    <w:rsid w:val="00EA1FA8"/>
    <w:p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contextualSpacing/>
      <w:spacing w:after="120"/>
    </w:pPr>
  </w:style>
  <w:style w:type="paragraph" w:styleId="ListContinue2">
    <w:name w:val="List Continue 2"/>
    <w:basedOn w:val="Normal"/>
    <w:uiPriority w:val="99"/>
    <w:unhideWhenUsed/>
    <w:rsid w:val="001B6D1F"/>
    <w:pPr>
      <w:ind w:left="566"/>
      <w:contextualSpacing/>
      <w:spacing w:after="120"/>
    </w:pPr>
  </w:style>
  <w:style w:type="paragraph" w:styleId="ListContinue3">
    <w:name w:val="List Continue 3"/>
    <w:basedOn w:val="Normal"/>
    <w:uiPriority w:val="99"/>
    <w:unhideWhenUsed/>
    <w:rsid w:val="001B6D1F"/>
    <w:pPr>
      <w:ind w:left="849"/>
      <w:contextualSpacing/>
      <w:spacing w:after="120"/>
    </w:pPr>
  </w:style>
  <w:style w:type="table" w:styleId="TableGrid">
    <w:name w:val="Table Grid"/>
    <w:basedOn w:val="TableNormal"/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8F5881"/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Safety\Risk%20Assessment\2020%20RA%20project\Risk%20assessment%20form%20June%20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F0B58-466F-4516-AA77-3651CE63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form June 2020</Template>
  <TotalTime>0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Charlotte Bridgewater</cp:lastModifiedBy>
  <cp:revision>2</cp:revision>
  <cp:lastPrinted>2019-01-31T08:56:00Z</cp:lastPrinted>
  <dcterms:created xsi:type="dcterms:W3CDTF">2020-08-05T14:08:00Z</dcterms:created>
  <dcterms:modified xsi:type="dcterms:W3CDTF">2020-08-05T14:08:00Z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